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D10A6" w14:textId="5E4954BD" w:rsidR="007E4652" w:rsidRPr="00666C18" w:rsidRDefault="00FB4FF5" w:rsidP="008A7EDC">
      <w:pPr>
        <w:tabs>
          <w:tab w:val="left" w:pos="3261"/>
        </w:tabs>
        <w:rPr>
          <w:b/>
          <w:bCs/>
          <w:sz w:val="40"/>
          <w:lang w:val="fr-CH"/>
        </w:rPr>
      </w:pPr>
      <w:r w:rsidRPr="00FB4FF5">
        <w:rPr>
          <w:b/>
          <w:bCs/>
          <w:sz w:val="36"/>
          <w:szCs w:val="18"/>
          <w:lang w:val="fr-CH"/>
        </w:rPr>
        <w:t>Formulaire d'inscription pour les nouveaux utilisateurs de lait, les vendeurs directs et les exploitations d'</w:t>
      </w:r>
      <w:r w:rsidR="00A14513">
        <w:rPr>
          <w:b/>
          <w:bCs/>
          <w:sz w:val="36"/>
          <w:szCs w:val="18"/>
          <w:lang w:val="fr-CH"/>
        </w:rPr>
        <w:t>alpage</w:t>
      </w:r>
      <w:r w:rsidRPr="00FB4FF5">
        <w:rPr>
          <w:b/>
          <w:bCs/>
          <w:sz w:val="36"/>
          <w:szCs w:val="18"/>
          <w:lang w:val="fr-CH"/>
        </w:rPr>
        <w:t xml:space="preserve"> avec utilisation de lait</w:t>
      </w:r>
    </w:p>
    <w:p w14:paraId="747B8EA1" w14:textId="389C5B28" w:rsidR="007E4652" w:rsidRPr="00666C18" w:rsidRDefault="007E4652" w:rsidP="008A7EDC">
      <w:pPr>
        <w:tabs>
          <w:tab w:val="left" w:pos="3261"/>
          <w:tab w:val="left" w:pos="3767"/>
        </w:tabs>
        <w:rPr>
          <w:lang w:val="fr-CH"/>
        </w:rPr>
      </w:pPr>
    </w:p>
    <w:p w14:paraId="6161D370" w14:textId="77777777" w:rsidR="005621D3" w:rsidRPr="00666C18" w:rsidRDefault="005621D3" w:rsidP="008A7EDC">
      <w:pPr>
        <w:tabs>
          <w:tab w:val="left" w:pos="3261"/>
          <w:tab w:val="left" w:pos="3767"/>
        </w:tabs>
        <w:rPr>
          <w:lang w:val="fr-CH"/>
        </w:rPr>
      </w:pPr>
    </w:p>
    <w:p w14:paraId="431BB20C" w14:textId="654BFC6A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FB5991" w:rsidRPr="00FB5991">
        <w:rPr>
          <w:b/>
          <w:lang w:val="fr-CH"/>
        </w:rPr>
        <w:t>Valable à partir du</w:t>
      </w:r>
      <w:r w:rsidRPr="00666C18">
        <w:rPr>
          <w:lang w:val="fr-CH"/>
        </w:rPr>
        <w:tab/>
      </w:r>
      <w:sdt>
        <w:sdtPr>
          <w:rPr>
            <w:lang w:val="fr-CH"/>
          </w:rPr>
          <w:id w:val="-2019921086"/>
          <w:placeholder>
            <w:docPart w:val="F0E5932249974D19A19AB4866E36C3F7"/>
          </w:placeholder>
          <w:showingPlcHdr/>
          <w:date w:fullDate="2022-07-20T00:00:00Z">
            <w:dateFormat w:val="d MMMM yyyy"/>
            <w:lid w:val="fr-CH"/>
            <w:storeMappedDataAs w:val="dateTime"/>
            <w:calendar w:val="gregorian"/>
          </w:date>
        </w:sdtPr>
        <w:sdtEndPr/>
        <w:sdtContent>
          <w:r w:rsidR="00DD3F4E" w:rsidRPr="00991BF9">
            <w:rPr>
              <w:rStyle w:val="Platzhaltertext"/>
              <w:rFonts w:eastAsiaTheme="minorHAnsi"/>
              <w:lang w:val="fr-CH"/>
            </w:rPr>
            <w:t>Cliquez ou tapez pour saisir une date.</w:t>
          </w:r>
        </w:sdtContent>
      </w:sdt>
    </w:p>
    <w:p w14:paraId="188A3E12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0A7BE580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1656E7FE" w14:textId="691A4DE2" w:rsidR="00AF7E7B" w:rsidRPr="00F26CCE" w:rsidRDefault="00AF7E7B" w:rsidP="008A7EDC">
      <w:pPr>
        <w:tabs>
          <w:tab w:val="left" w:pos="1843"/>
          <w:tab w:val="left" w:pos="3261"/>
        </w:tabs>
        <w:rPr>
          <w:b/>
          <w:bCs/>
          <w:sz w:val="24"/>
          <w:szCs w:val="22"/>
          <w:u w:val="single"/>
          <w:lang w:val="fr-CH"/>
        </w:rPr>
      </w:pPr>
      <w:r w:rsidRPr="00F26CCE">
        <w:rPr>
          <w:b/>
          <w:bCs/>
          <w:sz w:val="24"/>
          <w:szCs w:val="22"/>
          <w:u w:val="single"/>
          <w:lang w:val="fr-CH"/>
        </w:rPr>
        <w:t>Adresse de correspondance</w:t>
      </w:r>
    </w:p>
    <w:p w14:paraId="53815DC8" w14:textId="77777777" w:rsidR="00AF7E7B" w:rsidRPr="00666C18" w:rsidRDefault="00AF7E7B" w:rsidP="008A7EDC">
      <w:pPr>
        <w:tabs>
          <w:tab w:val="left" w:pos="1843"/>
          <w:tab w:val="left" w:pos="3261"/>
        </w:tabs>
        <w:rPr>
          <w:lang w:val="fr-CH"/>
        </w:rPr>
      </w:pPr>
    </w:p>
    <w:p w14:paraId="7358B609" w14:textId="62D8763F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2D4C68DD" w14:textId="598A7826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7C7250">
        <w:rPr>
          <w:b/>
          <w:lang w:val="fr-CH"/>
        </w:rPr>
        <w:t>Titre</w:t>
      </w:r>
      <w:r w:rsidR="008A7EDC" w:rsidRPr="00666C18">
        <w:rPr>
          <w:color w:val="auto"/>
          <w:lang w:val="fr-CH"/>
        </w:rPr>
        <w:tab/>
      </w:r>
      <w:sdt>
        <w:sdtPr>
          <w:rPr>
            <w:color w:val="auto"/>
            <w:lang w:val="fr-CH"/>
          </w:rPr>
          <w:id w:val="-936139282"/>
          <w:placeholder>
            <w:docPart w:val="74E596770C6A4BA580BCE31435EC2CDC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675FA7D8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5BB70732" w14:textId="722770A4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179C016D" w14:textId="71D93A40" w:rsidR="007E4652" w:rsidRPr="00666C18" w:rsidRDefault="0052260B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bookmarkStart w:id="0" w:name="_Hlk109738248"/>
      <w:r w:rsidR="0076649F" w:rsidRPr="0076649F">
        <w:rPr>
          <w:b/>
          <w:lang w:val="fr-CH"/>
        </w:rPr>
        <w:t>Nom</w:t>
      </w:r>
      <w:bookmarkEnd w:id="0"/>
      <w:r w:rsidR="0076649F" w:rsidRPr="0076649F">
        <w:rPr>
          <w:b/>
          <w:lang w:val="fr-CH"/>
        </w:rPr>
        <w:t>/</w:t>
      </w:r>
      <w:r w:rsidR="000B39A3">
        <w:rPr>
          <w:b/>
          <w:lang w:val="fr-CH"/>
        </w:rPr>
        <w:t>S</w:t>
      </w:r>
      <w:r w:rsidR="0076649F" w:rsidRPr="0076649F">
        <w:rPr>
          <w:b/>
          <w:lang w:val="fr-CH"/>
        </w:rPr>
        <w:t>ociété</w:t>
      </w:r>
      <w:r w:rsidR="00C97F45" w:rsidRPr="00666C18">
        <w:rPr>
          <w:lang w:val="fr-CH"/>
        </w:rPr>
        <w:tab/>
      </w:r>
      <w:sdt>
        <w:sdtPr>
          <w:rPr>
            <w:lang w:val="fr-CH"/>
          </w:rPr>
          <w:id w:val="-1958399908"/>
          <w:placeholder>
            <w:docPart w:val="8727A9D084E748F2901E260935767A3B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56EF7A87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3C3C7545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766BA4F1" w14:textId="53FE5167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0B39A3" w:rsidRPr="000B39A3">
        <w:rPr>
          <w:b/>
          <w:lang w:val="fr-CH"/>
        </w:rPr>
        <w:t>Prénom/</w:t>
      </w:r>
      <w:r w:rsidR="000B39A3">
        <w:rPr>
          <w:b/>
          <w:lang w:val="fr-CH"/>
        </w:rPr>
        <w:t>S</w:t>
      </w:r>
      <w:r w:rsidR="000B39A3" w:rsidRPr="000B39A3">
        <w:rPr>
          <w:b/>
          <w:lang w:val="fr-CH"/>
        </w:rPr>
        <w:t>upplément</w:t>
      </w:r>
      <w:r w:rsidR="008A7EDC" w:rsidRPr="00666C18">
        <w:rPr>
          <w:lang w:val="fr-CH"/>
        </w:rPr>
        <w:tab/>
      </w:r>
      <w:sdt>
        <w:sdtPr>
          <w:rPr>
            <w:lang w:val="fr-CH"/>
          </w:rPr>
          <w:id w:val="409743411"/>
          <w:placeholder>
            <w:docPart w:val="F73AB59280A042B7B3F6ACA366EB20E7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1AA39954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113DF506" w14:textId="69DA2AD3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10EDA1ED" w14:textId="4E70C853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Pr="00666C18">
        <w:rPr>
          <w:b/>
          <w:lang w:val="fr-CH"/>
        </w:rPr>
        <w:t>Adresse</w:t>
      </w:r>
      <w:r w:rsidRPr="00666C18">
        <w:rPr>
          <w:lang w:val="fr-CH"/>
        </w:rPr>
        <w:tab/>
      </w:r>
      <w:sdt>
        <w:sdtPr>
          <w:rPr>
            <w:lang w:val="fr-CH"/>
          </w:rPr>
          <w:id w:val="-784965836"/>
          <w:placeholder>
            <w:docPart w:val="E89BC12F6B5D4531825C9ED189A284E8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0769C42A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7F97222C" w14:textId="71A9DE28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6406E48C" w14:textId="541779FB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2F1A34" w:rsidRPr="002F1A34">
        <w:rPr>
          <w:b/>
          <w:lang w:val="fr-CH"/>
        </w:rPr>
        <w:t>NPA</w:t>
      </w:r>
      <w:r w:rsidRPr="00666C18">
        <w:rPr>
          <w:lang w:val="fr-CH"/>
        </w:rPr>
        <w:tab/>
      </w:r>
      <w:sdt>
        <w:sdtPr>
          <w:rPr>
            <w:lang w:val="fr-CH"/>
          </w:rPr>
          <w:id w:val="-1559547683"/>
          <w:placeholder>
            <w:docPart w:val="E9A1979CB43A49AB87BB18C096FC092C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1EAF13C6" w14:textId="77777777" w:rsidR="00CE35EB" w:rsidRPr="00666C18" w:rsidRDefault="00CE35EB" w:rsidP="008A7EDC">
      <w:pPr>
        <w:tabs>
          <w:tab w:val="left" w:pos="1843"/>
          <w:tab w:val="left" w:pos="3261"/>
        </w:tabs>
        <w:rPr>
          <w:lang w:val="fr-CH"/>
        </w:rPr>
      </w:pPr>
    </w:p>
    <w:p w14:paraId="3BD9BC55" w14:textId="1CBC87E3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2B1ADB87" w14:textId="71ABB5C3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2F1A34" w:rsidRPr="002F1A34">
        <w:rPr>
          <w:b/>
          <w:lang w:val="fr-CH"/>
        </w:rPr>
        <w:t>Localité</w:t>
      </w:r>
      <w:r w:rsidR="00C97F45" w:rsidRPr="00666C18">
        <w:rPr>
          <w:lang w:val="fr-CH"/>
        </w:rPr>
        <w:tab/>
      </w:r>
      <w:sdt>
        <w:sdtPr>
          <w:rPr>
            <w:lang w:val="fr-CH"/>
          </w:rPr>
          <w:id w:val="314227193"/>
          <w:placeholder>
            <w:docPart w:val="A5522D650E97492CB91AAB00F9AD4A33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40648AEE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6C32B1D6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6FDD55BA" w14:textId="7B84AD9E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DF3488" w:rsidRPr="00DF3488">
        <w:rPr>
          <w:b/>
          <w:lang w:val="fr-CH"/>
        </w:rPr>
        <w:t>Langue</w:t>
      </w:r>
      <w:r w:rsidRPr="00666C18">
        <w:rPr>
          <w:lang w:val="fr-CH"/>
        </w:rPr>
        <w:tab/>
      </w:r>
      <w:sdt>
        <w:sdtPr>
          <w:rPr>
            <w:lang w:val="fr-CH"/>
          </w:rPr>
          <w:id w:val="-78910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3696" w:rsidRPr="00666C18">
            <w:rPr>
              <w:rFonts w:ascii="MS Gothic" w:eastAsia="MS Gothic" w:hAnsi="MS Gothic"/>
              <w:lang w:val="fr-CH"/>
            </w:rPr>
            <w:t>☐</w:t>
          </w:r>
        </w:sdtContent>
      </w:sdt>
      <w:r w:rsidR="00DC39D9" w:rsidRPr="00DC39D9">
        <w:t xml:space="preserve"> </w:t>
      </w:r>
      <w:r w:rsidR="00DC39D9" w:rsidRPr="00DC39D9">
        <w:rPr>
          <w:lang w:val="fr-CH"/>
        </w:rPr>
        <w:t>Allemand</w:t>
      </w:r>
      <w:r w:rsidR="004D3696" w:rsidRPr="00666C18">
        <w:rPr>
          <w:lang w:val="fr-CH"/>
        </w:rPr>
        <w:tab/>
      </w:r>
      <w:r w:rsidRPr="00666C18">
        <w:rPr>
          <w:lang w:val="fr-CH"/>
        </w:rPr>
        <w:tab/>
      </w:r>
      <w:sdt>
        <w:sdtPr>
          <w:rPr>
            <w:lang w:val="fr-CH"/>
          </w:rPr>
          <w:id w:val="397015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7CC" w:rsidRPr="00666C18">
            <w:rPr>
              <w:rFonts w:ascii="MS Gothic" w:eastAsia="MS Gothic" w:hAnsi="MS Gothic"/>
              <w:lang w:val="fr-CH"/>
            </w:rPr>
            <w:t>☐</w:t>
          </w:r>
        </w:sdtContent>
      </w:sdt>
      <w:r w:rsidR="00DC39D9" w:rsidRPr="00DC39D9">
        <w:t xml:space="preserve"> </w:t>
      </w:r>
      <w:r w:rsidR="00DC39D9" w:rsidRPr="00DC39D9">
        <w:rPr>
          <w:lang w:val="fr-CH"/>
        </w:rPr>
        <w:t>Français</w:t>
      </w:r>
      <w:r w:rsidR="004D3696" w:rsidRPr="00666C18">
        <w:rPr>
          <w:lang w:val="fr-CH"/>
        </w:rPr>
        <w:tab/>
      </w:r>
      <w:r w:rsidRPr="00666C18">
        <w:rPr>
          <w:lang w:val="fr-CH"/>
        </w:rPr>
        <w:tab/>
      </w:r>
      <w:sdt>
        <w:sdtPr>
          <w:rPr>
            <w:lang w:val="fr-CH"/>
          </w:rPr>
          <w:id w:val="-1175256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7CC" w:rsidRPr="00666C18">
            <w:rPr>
              <w:rFonts w:ascii="MS Gothic" w:eastAsia="MS Gothic" w:hAnsi="MS Gothic"/>
              <w:lang w:val="fr-CH"/>
            </w:rPr>
            <w:t>☐</w:t>
          </w:r>
        </w:sdtContent>
      </w:sdt>
      <w:r w:rsidR="00DC39D9" w:rsidRPr="00DC39D9">
        <w:t xml:space="preserve"> </w:t>
      </w:r>
      <w:r w:rsidR="00DC39D9" w:rsidRPr="00DC39D9">
        <w:rPr>
          <w:lang w:val="fr-CH"/>
        </w:rPr>
        <w:t>Italien</w:t>
      </w:r>
    </w:p>
    <w:p w14:paraId="192EAB7F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2E75E268" w14:textId="07B5E3EA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7B7B7D41" w14:textId="4AA9C80F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proofErr w:type="gramStart"/>
      <w:r w:rsidR="000B0B80" w:rsidRPr="000B0B80">
        <w:rPr>
          <w:b/>
          <w:lang w:val="fr-CH"/>
        </w:rPr>
        <w:t>E-mail</w:t>
      </w:r>
      <w:proofErr w:type="gramEnd"/>
      <w:r w:rsidRPr="00666C18">
        <w:rPr>
          <w:lang w:val="fr-CH"/>
        </w:rPr>
        <w:tab/>
      </w:r>
      <w:sdt>
        <w:sdtPr>
          <w:rPr>
            <w:lang w:val="fr-CH"/>
          </w:rPr>
          <w:id w:val="-1185828102"/>
          <w:placeholder>
            <w:docPart w:val="19D240F985514632B7730F1862E98D95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4B811FC6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33ACBDD5" w14:textId="67F53051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04FB5220" w14:textId="5E96162A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bookmarkStart w:id="1" w:name="_Hlk109738222"/>
      <w:r w:rsidR="000B0B80" w:rsidRPr="000B0B80">
        <w:rPr>
          <w:b/>
          <w:lang w:val="fr-CH"/>
        </w:rPr>
        <w:t xml:space="preserve">Téléphone </w:t>
      </w:r>
      <w:bookmarkEnd w:id="1"/>
      <w:r w:rsidR="000B0B80" w:rsidRPr="000B0B80">
        <w:rPr>
          <w:b/>
          <w:lang w:val="fr-CH"/>
        </w:rPr>
        <w:t>/ Mobile</w:t>
      </w:r>
      <w:r w:rsidR="00C97F45" w:rsidRPr="00666C18">
        <w:rPr>
          <w:lang w:val="fr-CH"/>
        </w:rPr>
        <w:tab/>
      </w:r>
      <w:sdt>
        <w:sdtPr>
          <w:rPr>
            <w:lang w:val="fr-CH"/>
          </w:rPr>
          <w:id w:val="-1174031162"/>
          <w:placeholder>
            <w:docPart w:val="42013349936C490E8AFA00242D83A606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388A3C83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2A4051D8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4856570B" w14:textId="031987B4" w:rsidR="007E4652" w:rsidRPr="00F26CCE" w:rsidRDefault="004375A6" w:rsidP="008A7EDC">
      <w:pPr>
        <w:tabs>
          <w:tab w:val="left" w:pos="1843"/>
          <w:tab w:val="left" w:pos="3261"/>
        </w:tabs>
        <w:rPr>
          <w:b/>
          <w:bCs/>
          <w:sz w:val="24"/>
          <w:szCs w:val="22"/>
          <w:u w:val="single"/>
          <w:lang w:val="fr-CH"/>
        </w:rPr>
      </w:pPr>
      <w:r w:rsidRPr="00F26CCE">
        <w:rPr>
          <w:b/>
          <w:bCs/>
          <w:sz w:val="24"/>
          <w:szCs w:val="22"/>
          <w:u w:val="single"/>
          <w:lang w:val="fr-CH"/>
        </w:rPr>
        <w:t>Numéros d'identité</w:t>
      </w:r>
    </w:p>
    <w:p w14:paraId="5AB649C4" w14:textId="77777777" w:rsidR="004375A6" w:rsidRPr="00666C18" w:rsidRDefault="004375A6" w:rsidP="008A7EDC">
      <w:pPr>
        <w:tabs>
          <w:tab w:val="left" w:pos="1843"/>
          <w:tab w:val="left" w:pos="3261"/>
        </w:tabs>
        <w:rPr>
          <w:lang w:val="fr-CH"/>
        </w:rPr>
      </w:pPr>
    </w:p>
    <w:p w14:paraId="33561CEF" w14:textId="444B88FD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09A0DD43" w14:textId="6E0B5AF6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bookmarkStart w:id="2" w:name="_Hlk109738231"/>
      <w:r w:rsidR="008557A0" w:rsidRPr="008557A0">
        <w:rPr>
          <w:b/>
          <w:bCs/>
          <w:lang w:val="fr-CH"/>
        </w:rPr>
        <w:t>N° agate</w:t>
      </w:r>
      <w:bookmarkEnd w:id="2"/>
      <w:r w:rsidR="00C97F45" w:rsidRPr="00666C18">
        <w:rPr>
          <w:lang w:val="fr-CH"/>
        </w:rPr>
        <w:tab/>
      </w:r>
      <w:sdt>
        <w:sdtPr>
          <w:rPr>
            <w:lang w:val="fr-CH"/>
          </w:rPr>
          <w:id w:val="1615019980"/>
          <w:placeholder>
            <w:docPart w:val="0A75A4CE12D64802947C073F97570995"/>
          </w:placeholder>
          <w:showingPlcHdr/>
          <w:text/>
        </w:sdtPr>
        <w:sdtEndPr/>
        <w:sdtContent>
          <w:r w:rsidR="005E4FB9" w:rsidRPr="005E4FB9">
            <w:rPr>
              <w:rStyle w:val="Platzhaltertext"/>
              <w:lang w:val="fr-CH"/>
            </w:rPr>
            <w:t xml:space="preserve">N° d'agate </w:t>
          </w:r>
          <w:r w:rsidR="0052260B" w:rsidRPr="00666C18">
            <w:rPr>
              <w:rStyle w:val="Platzhaltertext"/>
              <w:lang w:val="fr-CH"/>
            </w:rPr>
            <w:t>(</w:t>
          </w:r>
          <w:r w:rsidR="005E4FB9">
            <w:rPr>
              <w:rStyle w:val="Platzhaltertext"/>
              <w:lang w:val="fr-CH"/>
            </w:rPr>
            <w:t>ex.</w:t>
          </w:r>
          <w:r w:rsidR="0052260B" w:rsidRPr="00666C18">
            <w:rPr>
              <w:rStyle w:val="Platzhaltertext"/>
              <w:lang w:val="fr-CH"/>
            </w:rPr>
            <w:t xml:space="preserve"> 1234567)</w:t>
          </w:r>
        </w:sdtContent>
      </w:sdt>
    </w:p>
    <w:p w14:paraId="7B54FE0C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06A300BC" w14:textId="77777777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365FCED7" w14:textId="29FC6B8C" w:rsidR="007E4652" w:rsidRPr="00666C18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r w:rsidR="00057D10" w:rsidRPr="00057D10">
        <w:rPr>
          <w:b/>
          <w:bCs/>
          <w:lang w:val="fr-CH"/>
        </w:rPr>
        <w:t>REE</w:t>
      </w:r>
      <w:r w:rsidR="00C97F45" w:rsidRPr="00666C18">
        <w:rPr>
          <w:lang w:val="fr-CH"/>
        </w:rPr>
        <w:tab/>
      </w:r>
      <w:sdt>
        <w:sdtPr>
          <w:rPr>
            <w:lang w:val="fr-CH"/>
          </w:rPr>
          <w:id w:val="-1066567518"/>
          <w:placeholder>
            <w:docPart w:val="62C736724EB842469F358FA2373CC35F"/>
          </w:placeholder>
          <w:showingPlcHdr/>
          <w:text/>
        </w:sdtPr>
        <w:sdtEndPr/>
        <w:sdtContent>
          <w:r w:rsidR="005E4FB9">
            <w:rPr>
              <w:rStyle w:val="Platzhaltertext"/>
              <w:lang w:val="fr-CH"/>
            </w:rPr>
            <w:t>REE</w:t>
          </w:r>
          <w:r w:rsidR="0052260B" w:rsidRPr="00666C18">
            <w:rPr>
              <w:rStyle w:val="Platzhaltertext"/>
              <w:lang w:val="fr-CH"/>
            </w:rPr>
            <w:t xml:space="preserve"> (</w:t>
          </w:r>
          <w:r w:rsidR="005E4FB9">
            <w:rPr>
              <w:rStyle w:val="Platzhaltertext"/>
              <w:lang w:val="fr-CH"/>
            </w:rPr>
            <w:t>ex.</w:t>
          </w:r>
          <w:r w:rsidR="0052260B" w:rsidRPr="00666C18">
            <w:rPr>
              <w:rStyle w:val="Platzhaltertext"/>
              <w:lang w:val="fr-CH"/>
            </w:rPr>
            <w:t xml:space="preserve"> A12345678)</w:t>
          </w:r>
        </w:sdtContent>
      </w:sdt>
    </w:p>
    <w:p w14:paraId="148EDDD5" w14:textId="77777777" w:rsidR="007E4652" w:rsidRPr="00666C18" w:rsidRDefault="007E4652" w:rsidP="008A7EDC">
      <w:pPr>
        <w:tabs>
          <w:tab w:val="left" w:pos="3261"/>
        </w:tabs>
        <w:ind w:left="1985" w:firstLine="1985"/>
        <w:jc w:val="center"/>
        <w:rPr>
          <w:rFonts w:ascii="Arial" w:hAnsi="Arial" w:cs="Arial"/>
          <w:color w:val="606060"/>
          <w:spacing w:val="8"/>
          <w:sz w:val="18"/>
          <w:szCs w:val="18"/>
          <w:shd w:val="clear" w:color="auto" w:fill="FFFFFF"/>
          <w:lang w:val="fr-CH"/>
        </w:rPr>
      </w:pPr>
    </w:p>
    <w:p w14:paraId="1BB27CA5" w14:textId="2CDC022E" w:rsidR="007E4652" w:rsidRDefault="007E4652" w:rsidP="00991BF9">
      <w:pPr>
        <w:tabs>
          <w:tab w:val="left" w:pos="3261"/>
          <w:tab w:val="left" w:pos="3828"/>
        </w:tabs>
        <w:rPr>
          <w:sz w:val="18"/>
          <w:szCs w:val="16"/>
          <w:lang w:val="fr-CH"/>
        </w:rPr>
      </w:pPr>
      <w:r w:rsidRPr="00666C18">
        <w:rPr>
          <w:sz w:val="18"/>
          <w:szCs w:val="16"/>
          <w:lang w:val="fr-CH"/>
        </w:rPr>
        <w:tab/>
      </w:r>
      <w:r w:rsidR="00991BF9" w:rsidRPr="00991BF9">
        <w:rPr>
          <w:sz w:val="18"/>
          <w:szCs w:val="16"/>
          <w:lang w:val="fr-CH"/>
        </w:rPr>
        <w:t xml:space="preserve">Vous trouverez votre numéro REE ici : </w:t>
      </w:r>
      <w:hyperlink r:id="rId11" w:history="1">
        <w:r w:rsidR="00991BF9" w:rsidRPr="00733BD3">
          <w:rPr>
            <w:rStyle w:val="Hyperlink"/>
            <w:sz w:val="18"/>
            <w:szCs w:val="16"/>
            <w:lang w:val="fr-CH"/>
          </w:rPr>
          <w:t>www.bfs.admin.ch</w:t>
        </w:r>
      </w:hyperlink>
    </w:p>
    <w:p w14:paraId="34C9FFB3" w14:textId="77777777" w:rsidR="00991BF9" w:rsidRPr="00666C18" w:rsidRDefault="00991BF9" w:rsidP="00991BF9">
      <w:pPr>
        <w:tabs>
          <w:tab w:val="left" w:pos="3261"/>
          <w:tab w:val="left" w:pos="3828"/>
        </w:tabs>
        <w:rPr>
          <w:sz w:val="18"/>
          <w:szCs w:val="16"/>
          <w:lang w:val="fr-CH"/>
        </w:rPr>
      </w:pPr>
    </w:p>
    <w:p w14:paraId="43092B88" w14:textId="77777777" w:rsidR="005E4FB9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</w:p>
    <w:p w14:paraId="6329BA0C" w14:textId="2F5392FC" w:rsidR="005E4FB9" w:rsidRDefault="005E4FB9" w:rsidP="00CB6AE2">
      <w:pPr>
        <w:tabs>
          <w:tab w:val="left" w:pos="3885"/>
        </w:tabs>
        <w:spacing w:after="160" w:line="259" w:lineRule="auto"/>
        <w:rPr>
          <w:lang w:val="fr-CH"/>
        </w:rPr>
      </w:pPr>
      <w:r>
        <w:rPr>
          <w:lang w:val="fr-CH"/>
        </w:rPr>
        <w:br w:type="page"/>
      </w:r>
      <w:r w:rsidR="00CB6AE2">
        <w:rPr>
          <w:lang w:val="fr-CH"/>
        </w:rPr>
        <w:lastRenderedPageBreak/>
        <w:tab/>
      </w:r>
    </w:p>
    <w:p w14:paraId="296487F4" w14:textId="52D336EC" w:rsidR="007E4652" w:rsidRPr="00666C18" w:rsidRDefault="005E4FB9" w:rsidP="008A7EDC">
      <w:pPr>
        <w:tabs>
          <w:tab w:val="left" w:pos="851"/>
          <w:tab w:val="left" w:pos="3261"/>
        </w:tabs>
        <w:rPr>
          <w:lang w:val="fr-CH"/>
        </w:rPr>
      </w:pPr>
      <w:r>
        <w:rPr>
          <w:b/>
          <w:bCs/>
          <w:lang w:val="fr-CH"/>
        </w:rPr>
        <w:tab/>
      </w:r>
      <w:r w:rsidR="00DC64CD" w:rsidRPr="00DC64CD">
        <w:rPr>
          <w:b/>
          <w:bCs/>
          <w:lang w:val="fr-CH"/>
        </w:rPr>
        <w:t>IDE</w:t>
      </w:r>
      <w:r w:rsidR="00C97F45" w:rsidRPr="00666C18">
        <w:rPr>
          <w:lang w:val="fr-CH"/>
        </w:rPr>
        <w:tab/>
      </w:r>
      <w:sdt>
        <w:sdtPr>
          <w:rPr>
            <w:lang w:val="fr-CH"/>
          </w:rPr>
          <w:id w:val="1710449392"/>
          <w:placeholder>
            <w:docPart w:val="9EC74D2F4F4040CB83E0DAD030EE5EE3"/>
          </w:placeholder>
          <w:showingPlcHdr/>
          <w:text/>
        </w:sdtPr>
        <w:sdtEndPr/>
        <w:sdtContent>
          <w:r>
            <w:rPr>
              <w:rStyle w:val="Platzhaltertext"/>
              <w:lang w:val="fr-CH"/>
            </w:rPr>
            <w:t>IDE</w:t>
          </w:r>
          <w:r w:rsidR="0052260B" w:rsidRPr="00666C18">
            <w:rPr>
              <w:rStyle w:val="Platzhaltertext"/>
              <w:lang w:val="fr-CH"/>
            </w:rPr>
            <w:t xml:space="preserve"> (</w:t>
          </w:r>
          <w:r>
            <w:rPr>
              <w:rStyle w:val="Platzhaltertext"/>
              <w:lang w:val="fr-CH"/>
            </w:rPr>
            <w:t>ex.</w:t>
          </w:r>
          <w:r w:rsidR="0052260B" w:rsidRPr="00666C18">
            <w:rPr>
              <w:rStyle w:val="Platzhaltertext"/>
              <w:lang w:val="fr-CH"/>
            </w:rPr>
            <w:t xml:space="preserve"> CH-123.123.123)</w:t>
          </w:r>
        </w:sdtContent>
      </w:sdt>
    </w:p>
    <w:p w14:paraId="10C07675" w14:textId="77777777" w:rsidR="007E4652" w:rsidRPr="00666C18" w:rsidRDefault="007E4652" w:rsidP="008A7EDC">
      <w:pPr>
        <w:tabs>
          <w:tab w:val="left" w:pos="3261"/>
        </w:tabs>
        <w:rPr>
          <w:lang w:val="fr-CH"/>
        </w:rPr>
      </w:pPr>
    </w:p>
    <w:p w14:paraId="46246A58" w14:textId="7A6D0D35" w:rsidR="00A23CE3" w:rsidRDefault="007E4652" w:rsidP="008A7EDC">
      <w:pPr>
        <w:tabs>
          <w:tab w:val="left" w:pos="3261"/>
          <w:tab w:val="left" w:pos="3828"/>
        </w:tabs>
        <w:rPr>
          <w:sz w:val="18"/>
          <w:szCs w:val="16"/>
          <w:lang w:val="fr-CH"/>
        </w:rPr>
      </w:pPr>
      <w:r w:rsidRPr="00666C18">
        <w:rPr>
          <w:sz w:val="18"/>
          <w:szCs w:val="16"/>
          <w:lang w:val="fr-CH"/>
        </w:rPr>
        <w:tab/>
      </w:r>
      <w:r w:rsidR="00A23CE3" w:rsidRPr="00A23CE3">
        <w:rPr>
          <w:sz w:val="18"/>
          <w:szCs w:val="16"/>
          <w:lang w:val="fr-CH"/>
        </w:rPr>
        <w:t xml:space="preserve">Vous trouverez votre IDE ici : </w:t>
      </w:r>
      <w:hyperlink r:id="rId12" w:history="1">
        <w:r w:rsidR="00A23CE3" w:rsidRPr="00733BD3">
          <w:rPr>
            <w:rStyle w:val="Hyperlink"/>
            <w:sz w:val="18"/>
            <w:szCs w:val="16"/>
            <w:lang w:val="fr-CH"/>
          </w:rPr>
          <w:t>www.uid.admin.ch</w:t>
        </w:r>
      </w:hyperlink>
    </w:p>
    <w:p w14:paraId="08F0914E" w14:textId="1C5B68F4" w:rsidR="006A156F" w:rsidRPr="00666C18" w:rsidRDefault="006A156F" w:rsidP="008A7EDC">
      <w:pPr>
        <w:tabs>
          <w:tab w:val="left" w:pos="3261"/>
          <w:tab w:val="left" w:pos="4228"/>
        </w:tabs>
        <w:rPr>
          <w:sz w:val="18"/>
          <w:szCs w:val="16"/>
          <w:lang w:val="fr-CH"/>
        </w:rPr>
      </w:pPr>
    </w:p>
    <w:p w14:paraId="3B04FA07" w14:textId="0156F5A7" w:rsidR="007E4652" w:rsidRPr="00666C18" w:rsidRDefault="007E4652" w:rsidP="008A7EDC">
      <w:pPr>
        <w:tabs>
          <w:tab w:val="left" w:pos="851"/>
          <w:tab w:val="left" w:pos="3261"/>
          <w:tab w:val="left" w:pos="4228"/>
        </w:tabs>
        <w:rPr>
          <w:lang w:val="fr-CH"/>
        </w:rPr>
      </w:pPr>
      <w:r w:rsidRPr="00666C18">
        <w:rPr>
          <w:sz w:val="18"/>
          <w:szCs w:val="16"/>
          <w:lang w:val="fr-CH"/>
        </w:rPr>
        <w:tab/>
      </w:r>
      <w:r w:rsidR="00A201B8" w:rsidRPr="00A201B8">
        <w:rPr>
          <w:b/>
          <w:bCs/>
          <w:lang w:val="fr-CH"/>
        </w:rPr>
        <w:t>N° d'autorisation</w:t>
      </w:r>
      <w:r w:rsidR="00272E2F" w:rsidRPr="00666C18">
        <w:rPr>
          <w:rFonts w:eastAsiaTheme="minorHAnsi"/>
          <w:lang w:val="fr-CH"/>
        </w:rPr>
        <w:tab/>
      </w:r>
      <w:sdt>
        <w:sdtPr>
          <w:rPr>
            <w:rFonts w:eastAsiaTheme="minorHAnsi"/>
            <w:lang w:val="fr-CH"/>
          </w:rPr>
          <w:id w:val="477347466"/>
          <w:placeholder>
            <w:docPart w:val="1E9E6F88DAAB45FAB0722227A827C7D2"/>
          </w:placeholder>
          <w:showingPlcHdr/>
          <w:text/>
        </w:sdtPr>
        <w:sdtEndPr/>
        <w:sdtContent>
          <w:r w:rsidR="005E4FB9" w:rsidRPr="00234E03">
            <w:rPr>
              <w:rStyle w:val="Platzhaltertext"/>
              <w:lang w:val="fr-CH"/>
            </w:rPr>
            <w:t>N° d'autorisation</w:t>
          </w:r>
        </w:sdtContent>
      </w:sdt>
    </w:p>
    <w:p w14:paraId="48F8B1A3" w14:textId="77777777" w:rsidR="007E4652" w:rsidRPr="00666C18" w:rsidRDefault="007E4652" w:rsidP="008A7EDC">
      <w:pPr>
        <w:tabs>
          <w:tab w:val="left" w:pos="1843"/>
          <w:tab w:val="left" w:pos="3261"/>
          <w:tab w:val="left" w:pos="4228"/>
        </w:tabs>
        <w:rPr>
          <w:sz w:val="18"/>
          <w:szCs w:val="16"/>
          <w:lang w:val="fr-CH"/>
        </w:rPr>
      </w:pPr>
    </w:p>
    <w:p w14:paraId="779A71A8" w14:textId="62A5D376" w:rsidR="007E4652" w:rsidRPr="00A23CE3" w:rsidRDefault="007E4652" w:rsidP="00A23CE3">
      <w:pPr>
        <w:tabs>
          <w:tab w:val="left" w:pos="1843"/>
          <w:tab w:val="left" w:pos="3261"/>
          <w:tab w:val="left" w:pos="3828"/>
        </w:tabs>
        <w:rPr>
          <w:rStyle w:val="Hyperlink"/>
          <w:sz w:val="18"/>
          <w:szCs w:val="16"/>
          <w:lang w:val="fr-CH"/>
        </w:rPr>
      </w:pPr>
      <w:r w:rsidRPr="00666C18">
        <w:rPr>
          <w:sz w:val="18"/>
          <w:szCs w:val="16"/>
          <w:lang w:val="fr-CH"/>
        </w:rPr>
        <w:tab/>
      </w:r>
      <w:r w:rsidRPr="00666C18">
        <w:rPr>
          <w:sz w:val="18"/>
          <w:szCs w:val="16"/>
          <w:lang w:val="fr-CH"/>
        </w:rPr>
        <w:tab/>
      </w:r>
      <w:r w:rsidR="00A23CE3" w:rsidRPr="00A23CE3">
        <w:rPr>
          <w:sz w:val="18"/>
          <w:szCs w:val="16"/>
          <w:lang w:val="fr-CH"/>
        </w:rPr>
        <w:t xml:space="preserve">Vous trouverez votre numéro ici : </w:t>
      </w:r>
      <w:r w:rsidR="00A23CE3">
        <w:rPr>
          <w:sz w:val="18"/>
          <w:szCs w:val="16"/>
          <w:lang w:val="fr-CH"/>
        </w:rPr>
        <w:fldChar w:fldCharType="begin"/>
      </w:r>
      <w:r w:rsidR="00A23CE3">
        <w:rPr>
          <w:sz w:val="18"/>
          <w:szCs w:val="16"/>
          <w:lang w:val="fr-CH"/>
        </w:rPr>
        <w:instrText xml:space="preserve"> HYPERLINK "https://www.blv.admin.ch/blv/fr/home/lebensmittel-und-ernaehrung/rechts-und-vollzugsgrundlagen/bewilligung-und-meldung/listen-bewilligter-betriebe.html" </w:instrText>
      </w:r>
      <w:r w:rsidR="00A23CE3">
        <w:rPr>
          <w:sz w:val="18"/>
          <w:szCs w:val="16"/>
          <w:lang w:val="fr-CH"/>
        </w:rPr>
      </w:r>
      <w:r w:rsidR="00A23CE3">
        <w:rPr>
          <w:sz w:val="18"/>
          <w:szCs w:val="16"/>
          <w:lang w:val="fr-CH"/>
        </w:rPr>
        <w:fldChar w:fldCharType="separate"/>
      </w:r>
      <w:r w:rsidR="00A23CE3" w:rsidRPr="00A23CE3">
        <w:rPr>
          <w:rStyle w:val="Hyperlink"/>
          <w:sz w:val="18"/>
          <w:szCs w:val="16"/>
          <w:lang w:val="fr-CH"/>
        </w:rPr>
        <w:t>www.blv.admin.ch</w:t>
      </w:r>
    </w:p>
    <w:p w14:paraId="5ABC4828" w14:textId="1415330F" w:rsidR="00A23CE3" w:rsidRPr="00666C18" w:rsidRDefault="00A23CE3" w:rsidP="00A23CE3">
      <w:pPr>
        <w:tabs>
          <w:tab w:val="left" w:pos="1843"/>
          <w:tab w:val="left" w:pos="3261"/>
          <w:tab w:val="left" w:pos="3828"/>
        </w:tabs>
        <w:rPr>
          <w:sz w:val="18"/>
          <w:szCs w:val="16"/>
          <w:lang w:val="fr-CH"/>
        </w:rPr>
      </w:pPr>
      <w:r>
        <w:rPr>
          <w:sz w:val="18"/>
          <w:szCs w:val="16"/>
          <w:lang w:val="fr-CH"/>
        </w:rPr>
        <w:fldChar w:fldCharType="end"/>
      </w:r>
    </w:p>
    <w:p w14:paraId="7B073343" w14:textId="05888712" w:rsidR="007E4652" w:rsidRPr="0030655C" w:rsidRDefault="007E4652" w:rsidP="008A7EDC">
      <w:pPr>
        <w:tabs>
          <w:tab w:val="left" w:pos="851"/>
          <w:tab w:val="left" w:pos="3261"/>
          <w:tab w:val="left" w:pos="4228"/>
        </w:tabs>
        <w:rPr>
          <w:lang w:val="it-CH"/>
        </w:rPr>
      </w:pPr>
      <w:r w:rsidRPr="00666C18">
        <w:rPr>
          <w:lang w:val="fr-CH"/>
        </w:rPr>
        <w:tab/>
      </w:r>
      <w:r w:rsidR="00EF3A30" w:rsidRPr="0030655C">
        <w:rPr>
          <w:b/>
          <w:bCs/>
          <w:lang w:val="it-CH"/>
        </w:rPr>
        <w:t>N° BDTA</w:t>
      </w:r>
      <w:r w:rsidR="00272E2F" w:rsidRPr="0030655C">
        <w:rPr>
          <w:lang w:val="it-CH"/>
        </w:rPr>
        <w:tab/>
      </w:r>
      <w:sdt>
        <w:sdtPr>
          <w:rPr>
            <w:lang w:val="fr-CH"/>
          </w:rPr>
          <w:id w:val="-1209568160"/>
          <w:placeholder>
            <w:docPart w:val="D09E793B50AD4D5B96CEEB8D922B2329"/>
          </w:placeholder>
          <w:showingPlcHdr/>
          <w:text/>
        </w:sdtPr>
        <w:sdtEndPr/>
        <w:sdtContent>
          <w:r w:rsidR="005E4FB9" w:rsidRPr="005E4FB9">
            <w:rPr>
              <w:rStyle w:val="Platzhaltertext"/>
              <w:lang w:val="fr-CH"/>
            </w:rPr>
            <w:t xml:space="preserve">N° BDTA </w:t>
          </w:r>
          <w:r w:rsidR="0052260B" w:rsidRPr="00666C18">
            <w:rPr>
              <w:rStyle w:val="Platzhaltertext"/>
              <w:lang w:val="fr-CH"/>
            </w:rPr>
            <w:t>(</w:t>
          </w:r>
          <w:r w:rsidR="002F28F1">
            <w:rPr>
              <w:rStyle w:val="Platzhaltertext"/>
              <w:lang w:val="fr-CH"/>
            </w:rPr>
            <w:t>ex</w:t>
          </w:r>
          <w:r w:rsidR="0052260B" w:rsidRPr="00666C18">
            <w:rPr>
              <w:rStyle w:val="Platzhaltertext"/>
              <w:lang w:val="fr-CH"/>
            </w:rPr>
            <w:t>. 2345678)</w:t>
          </w:r>
        </w:sdtContent>
      </w:sdt>
    </w:p>
    <w:p w14:paraId="5E468DA5" w14:textId="77777777" w:rsidR="007E4652" w:rsidRPr="0030655C" w:rsidRDefault="007E4652" w:rsidP="008A7EDC">
      <w:pPr>
        <w:tabs>
          <w:tab w:val="left" w:pos="3261"/>
        </w:tabs>
        <w:rPr>
          <w:lang w:val="it-CH"/>
        </w:rPr>
      </w:pPr>
    </w:p>
    <w:p w14:paraId="53B4D9F8" w14:textId="54E81FFA" w:rsidR="007E4652" w:rsidRPr="00666C18" w:rsidRDefault="007E4652" w:rsidP="00C45C2F">
      <w:pPr>
        <w:tabs>
          <w:tab w:val="left" w:pos="3261"/>
          <w:tab w:val="left" w:pos="3828"/>
        </w:tabs>
        <w:ind w:left="3261" w:hanging="3261"/>
        <w:rPr>
          <w:sz w:val="18"/>
          <w:szCs w:val="16"/>
          <w:lang w:val="fr-CH"/>
        </w:rPr>
      </w:pPr>
      <w:r w:rsidRPr="0030655C">
        <w:rPr>
          <w:lang w:val="it-CH"/>
        </w:rPr>
        <w:tab/>
      </w:r>
      <w:r w:rsidR="00C45C2F" w:rsidRPr="00C45C2F">
        <w:rPr>
          <w:sz w:val="18"/>
          <w:szCs w:val="16"/>
          <w:lang w:val="fr-CH"/>
        </w:rPr>
        <w:t>Indication du numéro BDTA, si vous êtes un vendeur direct et/ou si vous annoncez une exploitation d'estivage</w:t>
      </w:r>
    </w:p>
    <w:p w14:paraId="5C1ACF91" w14:textId="2772C058" w:rsidR="007E4652" w:rsidRPr="00666C18" w:rsidRDefault="007E4652" w:rsidP="008A7EDC">
      <w:pPr>
        <w:tabs>
          <w:tab w:val="left" w:pos="3261"/>
        </w:tabs>
        <w:rPr>
          <w:sz w:val="18"/>
          <w:szCs w:val="16"/>
          <w:lang w:val="fr-CH"/>
        </w:rPr>
      </w:pPr>
    </w:p>
    <w:p w14:paraId="0B99CAAA" w14:textId="5B355DC8" w:rsidR="007E4652" w:rsidRPr="0030655C" w:rsidRDefault="007E4652" w:rsidP="008A7EDC">
      <w:pPr>
        <w:tabs>
          <w:tab w:val="left" w:pos="851"/>
          <w:tab w:val="left" w:pos="3261"/>
        </w:tabs>
        <w:rPr>
          <w:lang w:val="it-CH"/>
        </w:rPr>
      </w:pPr>
      <w:r w:rsidRPr="00666C18">
        <w:rPr>
          <w:lang w:val="fr-CH"/>
        </w:rPr>
        <w:tab/>
      </w:r>
      <w:bookmarkStart w:id="3" w:name="_Hlk109717124"/>
      <w:r w:rsidR="00915E5A" w:rsidRPr="0030655C">
        <w:rPr>
          <w:b/>
          <w:bCs/>
          <w:lang w:val="it-CH"/>
        </w:rPr>
        <w:t xml:space="preserve">N° </w:t>
      </w:r>
      <w:bookmarkEnd w:id="3"/>
      <w:r w:rsidR="00A14513" w:rsidRPr="0030655C">
        <w:rPr>
          <w:b/>
          <w:bCs/>
          <w:lang w:val="it-CH"/>
        </w:rPr>
        <w:t>SIPA</w:t>
      </w:r>
      <w:r w:rsidR="00C25403" w:rsidRPr="0030655C">
        <w:rPr>
          <w:rFonts w:eastAsiaTheme="minorHAnsi"/>
          <w:lang w:val="it-CH"/>
        </w:rPr>
        <w:tab/>
      </w:r>
      <w:sdt>
        <w:sdtPr>
          <w:rPr>
            <w:rFonts w:eastAsiaTheme="minorHAnsi"/>
            <w:lang w:val="fr-CH"/>
          </w:rPr>
          <w:id w:val="1370032001"/>
          <w:placeholder>
            <w:docPart w:val="5EE9658F8B1349CDA61629093F496480"/>
          </w:placeholder>
          <w:showingPlcHdr/>
          <w:text/>
        </w:sdtPr>
        <w:sdtEndPr/>
        <w:sdtContent>
          <w:r w:rsidR="00F751D0" w:rsidRPr="00F751D0">
            <w:rPr>
              <w:rStyle w:val="Platzhaltertext"/>
              <w:lang w:val="fr-CH"/>
            </w:rPr>
            <w:t xml:space="preserve">N° </w:t>
          </w:r>
          <w:r w:rsidR="00190053">
            <w:rPr>
              <w:rStyle w:val="Platzhaltertext"/>
              <w:lang w:val="fr-CH"/>
            </w:rPr>
            <w:t>SIPA</w:t>
          </w:r>
          <w:r w:rsidR="0052260B" w:rsidRPr="00666C18">
            <w:rPr>
              <w:rStyle w:val="Platzhaltertext"/>
              <w:lang w:val="fr-CH"/>
            </w:rPr>
            <w:t xml:space="preserve"> (</w:t>
          </w:r>
          <w:r w:rsidR="00F751D0">
            <w:rPr>
              <w:rStyle w:val="Platzhaltertext"/>
              <w:lang w:val="fr-CH"/>
            </w:rPr>
            <w:t>ex.</w:t>
          </w:r>
          <w:r w:rsidR="0052260B" w:rsidRPr="00666C18">
            <w:rPr>
              <w:rStyle w:val="Platzhaltertext"/>
              <w:lang w:val="fr-CH"/>
            </w:rPr>
            <w:t xml:space="preserve"> 12345678)</w:t>
          </w:r>
        </w:sdtContent>
      </w:sdt>
    </w:p>
    <w:p w14:paraId="26009F32" w14:textId="77777777" w:rsidR="007E4652" w:rsidRPr="0030655C" w:rsidRDefault="007E4652" w:rsidP="008A7EDC">
      <w:pPr>
        <w:tabs>
          <w:tab w:val="left" w:pos="1843"/>
          <w:tab w:val="left" w:pos="3261"/>
        </w:tabs>
        <w:rPr>
          <w:lang w:val="it-CH"/>
        </w:rPr>
      </w:pPr>
    </w:p>
    <w:p w14:paraId="00E806ED" w14:textId="69C2734D" w:rsidR="007E4652" w:rsidRPr="00666C18" w:rsidRDefault="007E4652" w:rsidP="00286C1F">
      <w:pPr>
        <w:tabs>
          <w:tab w:val="left" w:pos="1843"/>
          <w:tab w:val="left" w:pos="3261"/>
          <w:tab w:val="left" w:pos="3828"/>
        </w:tabs>
        <w:ind w:left="3261" w:hanging="3261"/>
        <w:rPr>
          <w:sz w:val="18"/>
          <w:szCs w:val="16"/>
          <w:lang w:val="fr-CH"/>
        </w:rPr>
      </w:pPr>
      <w:r w:rsidRPr="0030655C">
        <w:rPr>
          <w:lang w:val="it-CH"/>
        </w:rPr>
        <w:tab/>
      </w:r>
      <w:r w:rsidRPr="0030655C">
        <w:rPr>
          <w:lang w:val="it-CH"/>
        </w:rPr>
        <w:tab/>
      </w:r>
      <w:r w:rsidR="00C45C2F" w:rsidRPr="00C45C2F">
        <w:rPr>
          <w:sz w:val="18"/>
          <w:szCs w:val="16"/>
          <w:lang w:val="fr-CH"/>
        </w:rPr>
        <w:t xml:space="preserve">Indication </w:t>
      </w:r>
      <w:r w:rsidR="00C45C2F">
        <w:rPr>
          <w:sz w:val="18"/>
          <w:szCs w:val="16"/>
          <w:lang w:val="fr-CH"/>
        </w:rPr>
        <w:t xml:space="preserve">du </w:t>
      </w:r>
      <w:r w:rsidR="00C45C2F" w:rsidRPr="00C45C2F">
        <w:rPr>
          <w:sz w:val="18"/>
          <w:szCs w:val="16"/>
          <w:lang w:val="fr-CH"/>
        </w:rPr>
        <w:t xml:space="preserve">numéro </w:t>
      </w:r>
      <w:r w:rsidR="00190053">
        <w:rPr>
          <w:sz w:val="18"/>
          <w:szCs w:val="16"/>
          <w:lang w:val="fr-CH"/>
        </w:rPr>
        <w:t>SIPA</w:t>
      </w:r>
      <w:r w:rsidR="00C45C2F" w:rsidRPr="00C45C2F">
        <w:rPr>
          <w:sz w:val="18"/>
          <w:szCs w:val="16"/>
          <w:lang w:val="fr-CH"/>
        </w:rPr>
        <w:t>, si vous êtes un vendeur direct et/ou si vous annoncez une exploitation d'estivage</w:t>
      </w:r>
    </w:p>
    <w:p w14:paraId="605E69B1" w14:textId="77777777" w:rsidR="007E4652" w:rsidRPr="00666C18" w:rsidRDefault="007E4652" w:rsidP="008A7EDC">
      <w:pPr>
        <w:tabs>
          <w:tab w:val="left" w:pos="1843"/>
          <w:tab w:val="left" w:pos="3261"/>
        </w:tabs>
        <w:rPr>
          <w:sz w:val="18"/>
          <w:szCs w:val="16"/>
          <w:lang w:val="fr-CH"/>
        </w:rPr>
      </w:pPr>
    </w:p>
    <w:p w14:paraId="2109A2F7" w14:textId="77777777" w:rsidR="007E4652" w:rsidRPr="00666C18" w:rsidRDefault="007E4652" w:rsidP="008A7EDC">
      <w:pPr>
        <w:tabs>
          <w:tab w:val="left" w:pos="1843"/>
          <w:tab w:val="left" w:pos="3261"/>
        </w:tabs>
        <w:rPr>
          <w:sz w:val="18"/>
          <w:szCs w:val="16"/>
          <w:lang w:val="fr-CH"/>
        </w:rPr>
      </w:pPr>
    </w:p>
    <w:p w14:paraId="4AA616D6" w14:textId="34586A04" w:rsidR="007E4652" w:rsidRPr="00F26CCE" w:rsidRDefault="0016772D" w:rsidP="008A7EDC">
      <w:pPr>
        <w:tabs>
          <w:tab w:val="left" w:pos="1843"/>
          <w:tab w:val="left" w:pos="3261"/>
        </w:tabs>
        <w:rPr>
          <w:b/>
          <w:bCs/>
          <w:sz w:val="24"/>
          <w:szCs w:val="22"/>
          <w:u w:val="single"/>
          <w:lang w:val="fr-CH"/>
        </w:rPr>
      </w:pPr>
      <w:r w:rsidRPr="00F26CCE">
        <w:rPr>
          <w:b/>
          <w:bCs/>
          <w:sz w:val="24"/>
          <w:szCs w:val="22"/>
          <w:u w:val="single"/>
          <w:lang w:val="fr-CH"/>
        </w:rPr>
        <w:t>Informations complémentaires</w:t>
      </w:r>
    </w:p>
    <w:p w14:paraId="6263FF4E" w14:textId="77777777" w:rsidR="0016772D" w:rsidRPr="00666C18" w:rsidRDefault="0016772D" w:rsidP="008A7EDC">
      <w:pPr>
        <w:tabs>
          <w:tab w:val="left" w:pos="1843"/>
          <w:tab w:val="left" w:pos="3261"/>
        </w:tabs>
        <w:rPr>
          <w:sz w:val="18"/>
          <w:szCs w:val="16"/>
          <w:lang w:val="fr-CH"/>
        </w:rPr>
      </w:pPr>
    </w:p>
    <w:p w14:paraId="60C6EF46" w14:textId="77777777" w:rsidR="007E4652" w:rsidRPr="00666C18" w:rsidRDefault="007E4652" w:rsidP="008A7EDC">
      <w:pPr>
        <w:tabs>
          <w:tab w:val="left" w:pos="1843"/>
          <w:tab w:val="left" w:pos="3261"/>
        </w:tabs>
        <w:rPr>
          <w:sz w:val="18"/>
          <w:szCs w:val="16"/>
          <w:lang w:val="fr-CH"/>
        </w:rPr>
      </w:pPr>
    </w:p>
    <w:p w14:paraId="7790CD68" w14:textId="77777777" w:rsidR="00C617E1" w:rsidRDefault="007E4652" w:rsidP="008A7EDC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sz w:val="18"/>
          <w:szCs w:val="16"/>
          <w:lang w:val="fr-CH"/>
        </w:rPr>
        <w:tab/>
      </w:r>
      <w:r w:rsidR="0016772D" w:rsidRPr="0016772D">
        <w:rPr>
          <w:b/>
          <w:bCs/>
          <w:lang w:val="fr-CH"/>
        </w:rPr>
        <w:t>Type d'exploitation</w:t>
      </w:r>
      <w:r w:rsidRPr="00666C18">
        <w:rPr>
          <w:lang w:val="fr-CH"/>
        </w:rPr>
        <w:tab/>
      </w:r>
    </w:p>
    <w:p w14:paraId="4AD640F9" w14:textId="28E9D55E" w:rsidR="007E4652" w:rsidRPr="00666C18" w:rsidRDefault="00C617E1" w:rsidP="008A7EDC">
      <w:pPr>
        <w:tabs>
          <w:tab w:val="left" w:pos="851"/>
          <w:tab w:val="left" w:pos="3261"/>
        </w:tabs>
        <w:rPr>
          <w:lang w:val="fr-CH"/>
        </w:rPr>
      </w:pPr>
      <w:r>
        <w:rPr>
          <w:lang w:val="fr-CH"/>
        </w:rPr>
        <w:tab/>
      </w:r>
      <w:sdt>
        <w:sdtPr>
          <w:rPr>
            <w:lang w:val="fr-CH"/>
          </w:rPr>
          <w:id w:val="-443608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C6C" w:rsidRPr="00666C18">
            <w:rPr>
              <w:rFonts w:ascii="MS Gothic" w:eastAsia="MS Gothic" w:hAnsi="MS Gothic"/>
              <w:lang w:val="fr-CH"/>
            </w:rPr>
            <w:t>☐</w:t>
          </w:r>
        </w:sdtContent>
      </w:sdt>
      <w:r w:rsidR="00CE1976">
        <w:rPr>
          <w:lang w:val="fr-CH"/>
        </w:rPr>
        <w:t>Utilisateur</w:t>
      </w:r>
      <w:r w:rsidR="00A872AF">
        <w:rPr>
          <w:lang w:val="fr-CH"/>
        </w:rPr>
        <w:t xml:space="preserve"> </w:t>
      </w:r>
      <w:r w:rsidR="007E4652" w:rsidRPr="00666C18">
        <w:rPr>
          <w:lang w:val="fr-CH"/>
        </w:rPr>
        <w:tab/>
      </w:r>
      <w:sdt>
        <w:sdtPr>
          <w:rPr>
            <w:lang w:val="fr-CH"/>
          </w:rPr>
          <w:id w:val="-374475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C6C" w:rsidRPr="00666C18">
            <w:rPr>
              <w:rFonts w:ascii="MS Gothic" w:eastAsia="MS Gothic" w:hAnsi="MS Gothic"/>
              <w:lang w:val="fr-CH"/>
            </w:rPr>
            <w:t>☐</w:t>
          </w:r>
        </w:sdtContent>
      </w:sdt>
      <w:r w:rsidR="00C42A4A">
        <w:rPr>
          <w:lang w:val="fr-CH"/>
        </w:rPr>
        <w:t>Utilisateur sans intermédiaire</w:t>
      </w:r>
      <w:r w:rsidR="007E4652" w:rsidRPr="00666C18">
        <w:rPr>
          <w:lang w:val="fr-CH"/>
        </w:rPr>
        <w:tab/>
      </w:r>
      <w:sdt>
        <w:sdtPr>
          <w:rPr>
            <w:lang w:val="fr-CH"/>
          </w:rPr>
          <w:id w:val="1405420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C6C" w:rsidRPr="00666C18">
            <w:rPr>
              <w:rFonts w:ascii="MS Gothic" w:eastAsia="MS Gothic" w:hAnsi="MS Gothic"/>
              <w:lang w:val="fr-CH"/>
            </w:rPr>
            <w:t>☐</w:t>
          </w:r>
        </w:sdtContent>
      </w:sdt>
      <w:r w:rsidR="00A364A8" w:rsidRPr="00A364A8">
        <w:rPr>
          <w:lang w:val="fr-CH"/>
        </w:rPr>
        <w:t>Exploitation d'estivage</w:t>
      </w:r>
    </w:p>
    <w:p w14:paraId="1887638E" w14:textId="11F77971" w:rsidR="007E4652" w:rsidRPr="00666C18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5DFA9BDF" w14:textId="723AA036" w:rsidR="00CC24B3" w:rsidRPr="00666C18" w:rsidRDefault="00CC24B3" w:rsidP="008A7EDC">
      <w:pPr>
        <w:tabs>
          <w:tab w:val="left" w:pos="1843"/>
          <w:tab w:val="left" w:pos="3261"/>
        </w:tabs>
        <w:rPr>
          <w:lang w:val="fr-CH"/>
        </w:rPr>
      </w:pPr>
    </w:p>
    <w:p w14:paraId="4E212E87" w14:textId="6A02D512" w:rsidR="00CC24B3" w:rsidRPr="00666C18" w:rsidRDefault="00CC24B3" w:rsidP="008A7EDC">
      <w:pPr>
        <w:tabs>
          <w:tab w:val="left" w:pos="1843"/>
          <w:tab w:val="left" w:pos="3261"/>
        </w:tabs>
        <w:rPr>
          <w:lang w:val="fr-CH"/>
        </w:rPr>
      </w:pPr>
    </w:p>
    <w:p w14:paraId="09B50030" w14:textId="77777777" w:rsidR="00CC24B3" w:rsidRPr="00666C18" w:rsidRDefault="00CC24B3" w:rsidP="008A7EDC">
      <w:pPr>
        <w:tabs>
          <w:tab w:val="left" w:pos="1843"/>
          <w:tab w:val="left" w:pos="3261"/>
        </w:tabs>
        <w:rPr>
          <w:lang w:val="fr-CH"/>
        </w:rPr>
      </w:pPr>
    </w:p>
    <w:p w14:paraId="278C5D98" w14:textId="0FE85BC3" w:rsidR="00CC24B3" w:rsidRPr="00666C18" w:rsidRDefault="007E4652" w:rsidP="00726B6D">
      <w:pPr>
        <w:tabs>
          <w:tab w:val="left" w:pos="851"/>
          <w:tab w:val="left" w:pos="3261"/>
        </w:tabs>
        <w:rPr>
          <w:b/>
          <w:bCs/>
          <w:lang w:val="fr-CH"/>
        </w:rPr>
      </w:pPr>
      <w:r w:rsidRPr="00666C18">
        <w:rPr>
          <w:lang w:val="fr-CH"/>
        </w:rPr>
        <w:tab/>
      </w:r>
      <w:r w:rsidR="00633FF9" w:rsidRPr="00726B6D">
        <w:rPr>
          <w:b/>
          <w:bCs/>
          <w:lang w:val="fr-CH"/>
        </w:rPr>
        <w:t>Membre</w:t>
      </w:r>
      <w:r w:rsidR="00FF5143">
        <w:rPr>
          <w:b/>
          <w:bCs/>
          <w:lang w:val="fr-CH"/>
        </w:rPr>
        <w:tab/>
      </w:r>
    </w:p>
    <w:p w14:paraId="6640F8A7" w14:textId="21C832F9" w:rsidR="00A24AE7" w:rsidRPr="00666C18" w:rsidRDefault="00C25403" w:rsidP="008740E3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sdt>
        <w:sdtPr>
          <w:rPr>
            <w:lang w:val="fr-CH"/>
          </w:rPr>
          <w:id w:val="-1957087637"/>
          <w:placeholder>
            <w:docPart w:val="7E7566E8B98645AD9D2FD503EA9670F7"/>
          </w:placeholder>
          <w:showingPlcHdr/>
          <w:text/>
        </w:sdtPr>
        <w:sdtEndPr/>
        <w:sdtContent>
          <w:r w:rsidR="00F751D0" w:rsidRPr="00F751D0">
            <w:rPr>
              <w:rStyle w:val="Platzhaltertext"/>
              <w:lang w:val="fr-CH"/>
            </w:rPr>
            <w:t>Saisissez ici vos éventuelles affiliations à des interprofessions.</w:t>
          </w:r>
        </w:sdtContent>
      </w:sdt>
    </w:p>
    <w:p w14:paraId="2EDE15A4" w14:textId="2DAB207E" w:rsidR="004D016E" w:rsidRPr="00666C18" w:rsidRDefault="00C25403" w:rsidP="008740E3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</w:p>
    <w:p w14:paraId="1664A348" w14:textId="24C70260" w:rsidR="002149A3" w:rsidRPr="00666C18" w:rsidRDefault="002149A3" w:rsidP="00C25403">
      <w:pPr>
        <w:tabs>
          <w:tab w:val="left" w:pos="851"/>
          <w:tab w:val="left" w:pos="1843"/>
          <w:tab w:val="left" w:pos="3261"/>
          <w:tab w:val="left" w:pos="3828"/>
        </w:tabs>
        <w:rPr>
          <w:sz w:val="18"/>
          <w:szCs w:val="16"/>
          <w:lang w:val="fr-CH"/>
        </w:rPr>
      </w:pPr>
    </w:p>
    <w:p w14:paraId="59927DEE" w14:textId="7BF68B69" w:rsidR="005621D3" w:rsidRPr="00666C18" w:rsidRDefault="005621D3" w:rsidP="00C25403">
      <w:pPr>
        <w:tabs>
          <w:tab w:val="left" w:pos="851"/>
          <w:tab w:val="left" w:pos="3261"/>
        </w:tabs>
        <w:rPr>
          <w:b/>
          <w:bCs/>
          <w:lang w:val="fr-CH"/>
        </w:rPr>
      </w:pPr>
    </w:p>
    <w:p w14:paraId="4CDF4B82" w14:textId="66E71CA8" w:rsidR="00CC24B3" w:rsidRPr="00666C18" w:rsidRDefault="005621D3" w:rsidP="00CC24B3">
      <w:pPr>
        <w:tabs>
          <w:tab w:val="left" w:pos="851"/>
          <w:tab w:val="left" w:pos="3261"/>
        </w:tabs>
        <w:spacing w:after="120"/>
        <w:rPr>
          <w:b/>
          <w:bCs/>
          <w:lang w:val="fr-CH"/>
        </w:rPr>
      </w:pPr>
      <w:r w:rsidRPr="00666C18">
        <w:rPr>
          <w:b/>
          <w:bCs/>
          <w:lang w:val="fr-CH"/>
        </w:rPr>
        <w:tab/>
      </w:r>
      <w:bookmarkStart w:id="4" w:name="_Hlk109738265"/>
      <w:r w:rsidR="00AE08C6" w:rsidRPr="00AE08C6">
        <w:rPr>
          <w:b/>
          <w:bCs/>
          <w:lang w:val="fr-CH"/>
        </w:rPr>
        <w:t>Autres remarques</w:t>
      </w:r>
      <w:bookmarkEnd w:id="4"/>
    </w:p>
    <w:p w14:paraId="780AF39F" w14:textId="45C8FA0C" w:rsidR="00CC386F" w:rsidRPr="00666C18" w:rsidRDefault="00C25403" w:rsidP="00C25403">
      <w:pPr>
        <w:tabs>
          <w:tab w:val="left" w:pos="851"/>
          <w:tab w:val="left" w:pos="3261"/>
        </w:tabs>
        <w:rPr>
          <w:lang w:val="fr-CH"/>
        </w:rPr>
      </w:pPr>
      <w:r w:rsidRPr="00666C18">
        <w:rPr>
          <w:lang w:val="fr-CH"/>
        </w:rPr>
        <w:tab/>
      </w:r>
      <w:sdt>
        <w:sdtPr>
          <w:rPr>
            <w:lang w:val="fr-CH"/>
          </w:rPr>
          <w:id w:val="1740822278"/>
          <w:placeholder>
            <w:docPart w:val="55F7323CA5644AA5A1D501D1D4DC3153"/>
          </w:placeholder>
          <w:showingPlcHdr/>
          <w:text/>
        </w:sdtPr>
        <w:sdtEndPr/>
        <w:sdtContent>
          <w:r w:rsidR="002B53AB">
            <w:rPr>
              <w:rStyle w:val="Platzhaltertext"/>
              <w:lang w:val="fr-CH"/>
            </w:rPr>
            <w:t>Cliquez ou tapez ici pour saisir du texte.</w:t>
          </w:r>
        </w:sdtContent>
      </w:sdt>
    </w:p>
    <w:p w14:paraId="0FA56158" w14:textId="5694398B" w:rsidR="00CC386F" w:rsidRPr="00666C18" w:rsidRDefault="00CC386F" w:rsidP="008A7EDC">
      <w:pPr>
        <w:tabs>
          <w:tab w:val="left" w:pos="3261"/>
        </w:tabs>
        <w:rPr>
          <w:lang w:val="fr-CH"/>
        </w:rPr>
      </w:pPr>
    </w:p>
    <w:p w14:paraId="0F707BC4" w14:textId="6948C1C0" w:rsidR="00CC386F" w:rsidRPr="00666C18" w:rsidRDefault="00CC386F" w:rsidP="008A7EDC">
      <w:pPr>
        <w:tabs>
          <w:tab w:val="left" w:pos="3261"/>
        </w:tabs>
        <w:rPr>
          <w:lang w:val="fr-CH"/>
        </w:rPr>
      </w:pPr>
    </w:p>
    <w:p w14:paraId="273DE1C1" w14:textId="0C0A7E63" w:rsidR="00CC386F" w:rsidRPr="00666C18" w:rsidRDefault="00CC386F" w:rsidP="008A7EDC">
      <w:pPr>
        <w:tabs>
          <w:tab w:val="left" w:pos="3261"/>
        </w:tabs>
        <w:rPr>
          <w:lang w:val="fr-CH"/>
        </w:rPr>
      </w:pPr>
    </w:p>
    <w:p w14:paraId="099F4434" w14:textId="3E08471F" w:rsidR="00CC386F" w:rsidRPr="00666C18" w:rsidRDefault="00CC386F" w:rsidP="008A7EDC">
      <w:pPr>
        <w:tabs>
          <w:tab w:val="left" w:pos="3261"/>
        </w:tabs>
        <w:rPr>
          <w:lang w:val="fr-CH"/>
        </w:rPr>
      </w:pPr>
    </w:p>
    <w:p w14:paraId="5E9D4DFF" w14:textId="53C61264" w:rsidR="00CC386F" w:rsidRPr="00666C18" w:rsidRDefault="00CC386F" w:rsidP="008A7EDC">
      <w:pPr>
        <w:tabs>
          <w:tab w:val="left" w:pos="3261"/>
        </w:tabs>
        <w:rPr>
          <w:lang w:val="fr-CH"/>
        </w:rPr>
      </w:pPr>
    </w:p>
    <w:p w14:paraId="5774B350" w14:textId="4038B60D" w:rsidR="00273F8E" w:rsidRPr="00273F8E" w:rsidRDefault="00273F8E" w:rsidP="00273F8E">
      <w:pPr>
        <w:tabs>
          <w:tab w:val="left" w:pos="1265"/>
          <w:tab w:val="left" w:pos="3261"/>
        </w:tabs>
        <w:rPr>
          <w:lang w:val="fr-CH"/>
        </w:rPr>
      </w:pPr>
      <w:bookmarkStart w:id="5" w:name="_Hlk109738295"/>
      <w:bookmarkStart w:id="6" w:name="_Hlk109390512"/>
      <w:r w:rsidRPr="00273F8E">
        <w:rPr>
          <w:lang w:val="fr-CH"/>
        </w:rPr>
        <w:t xml:space="preserve">Veuillez envoyer le formulaire </w:t>
      </w:r>
      <w:r w:rsidR="00A14513">
        <w:rPr>
          <w:lang w:val="fr-CH"/>
        </w:rPr>
        <w:t>saisi</w:t>
      </w:r>
      <w:r w:rsidRPr="00273F8E">
        <w:rPr>
          <w:lang w:val="fr-CH"/>
        </w:rPr>
        <w:t xml:space="preserve"> par </w:t>
      </w:r>
      <w:proofErr w:type="gramStart"/>
      <w:r w:rsidRPr="00273F8E">
        <w:rPr>
          <w:lang w:val="fr-CH"/>
        </w:rPr>
        <w:t>e-mail</w:t>
      </w:r>
      <w:proofErr w:type="gramEnd"/>
      <w:r w:rsidRPr="00273F8E">
        <w:rPr>
          <w:lang w:val="fr-CH"/>
        </w:rPr>
        <w:t xml:space="preserve"> à </w:t>
      </w:r>
      <w:hyperlink r:id="rId13" w:history="1">
        <w:r w:rsidR="0030655C" w:rsidRPr="00327C1A">
          <w:rPr>
            <w:rStyle w:val="Hyperlink"/>
            <w:lang w:val="fr-CH"/>
          </w:rPr>
          <w:t>milchverwertung@tsmtreuhand.ch</w:t>
        </w:r>
      </w:hyperlink>
      <w:r w:rsidR="00A14513">
        <w:rPr>
          <w:lang w:val="fr-CH"/>
        </w:rPr>
        <w:t xml:space="preserve">. </w:t>
      </w:r>
      <w:r w:rsidRPr="00273F8E">
        <w:rPr>
          <w:lang w:val="fr-CH"/>
        </w:rPr>
        <w:t>Nous vous contacterons dès que l</w:t>
      </w:r>
      <w:r w:rsidR="00A67453">
        <w:rPr>
          <w:lang w:val="fr-CH"/>
        </w:rPr>
        <w:t>a</w:t>
      </w:r>
      <w:r w:rsidRPr="00273F8E">
        <w:rPr>
          <w:lang w:val="fr-CH"/>
        </w:rPr>
        <w:t xml:space="preserve"> nouvel</w:t>
      </w:r>
      <w:r w:rsidR="00A67453">
        <w:rPr>
          <w:lang w:val="fr-CH"/>
        </w:rPr>
        <w:t xml:space="preserve">le </w:t>
      </w:r>
      <w:r w:rsidR="007C7FFB">
        <w:rPr>
          <w:lang w:val="fr-CH"/>
        </w:rPr>
        <w:t>e</w:t>
      </w:r>
      <w:r w:rsidR="0040203E" w:rsidRPr="0040203E">
        <w:rPr>
          <w:lang w:val="fr-CH"/>
        </w:rPr>
        <w:t xml:space="preserve">xploitation </w:t>
      </w:r>
      <w:r w:rsidRPr="00273F8E">
        <w:rPr>
          <w:lang w:val="fr-CH"/>
        </w:rPr>
        <w:t xml:space="preserve">sera </w:t>
      </w:r>
      <w:r w:rsidR="00F26CCE" w:rsidRPr="00273F8E">
        <w:rPr>
          <w:lang w:val="fr-CH"/>
        </w:rPr>
        <w:t>ouverte</w:t>
      </w:r>
      <w:r w:rsidRPr="00273F8E">
        <w:rPr>
          <w:lang w:val="fr-CH"/>
        </w:rPr>
        <w:t xml:space="preserve"> dans </w:t>
      </w:r>
      <w:r w:rsidR="00A14513">
        <w:rPr>
          <w:lang w:val="fr-CH"/>
        </w:rPr>
        <w:t>bdlait.</w:t>
      </w:r>
      <w:r w:rsidRPr="00273F8E">
        <w:rPr>
          <w:lang w:val="fr-CH"/>
        </w:rPr>
        <w:t>ch.</w:t>
      </w:r>
    </w:p>
    <w:bookmarkEnd w:id="5"/>
    <w:p w14:paraId="330FF667" w14:textId="77777777" w:rsidR="00273F8E" w:rsidRPr="00273F8E" w:rsidRDefault="00273F8E" w:rsidP="00273F8E">
      <w:pPr>
        <w:tabs>
          <w:tab w:val="left" w:pos="1265"/>
          <w:tab w:val="left" w:pos="3261"/>
        </w:tabs>
        <w:rPr>
          <w:lang w:val="fr-CH"/>
        </w:rPr>
      </w:pPr>
    </w:p>
    <w:p w14:paraId="554A334E" w14:textId="066CAE4E" w:rsidR="00CC386F" w:rsidRPr="00666C18" w:rsidRDefault="00273F8E" w:rsidP="00273F8E">
      <w:pPr>
        <w:tabs>
          <w:tab w:val="left" w:pos="1265"/>
          <w:tab w:val="left" w:pos="3261"/>
        </w:tabs>
        <w:rPr>
          <w:lang w:val="fr-CH"/>
        </w:rPr>
      </w:pPr>
      <w:bookmarkStart w:id="7" w:name="_Hlk109738301"/>
      <w:r w:rsidRPr="00273F8E">
        <w:rPr>
          <w:lang w:val="fr-CH"/>
        </w:rPr>
        <w:t>Salutations distinguées</w:t>
      </w:r>
    </w:p>
    <w:bookmarkEnd w:id="6"/>
    <w:p w14:paraId="3887B08A" w14:textId="30936509" w:rsidR="00CC386F" w:rsidRPr="00666C18" w:rsidRDefault="006627B1" w:rsidP="006627B1">
      <w:pPr>
        <w:tabs>
          <w:tab w:val="left" w:pos="1265"/>
          <w:tab w:val="left" w:pos="3261"/>
        </w:tabs>
        <w:rPr>
          <w:lang w:val="fr-CH"/>
        </w:rPr>
      </w:pPr>
      <w:r w:rsidRPr="006627B1">
        <w:rPr>
          <w:b/>
          <w:bCs/>
          <w:lang w:val="fr-CH"/>
        </w:rPr>
        <w:t>TSM Fiduciaire Sàrl</w:t>
      </w:r>
      <w:bookmarkEnd w:id="7"/>
    </w:p>
    <w:sectPr w:rsidR="00CC386F" w:rsidRPr="00666C18" w:rsidSect="005F62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81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FCCA0" w14:textId="77777777" w:rsidR="00C959EA" w:rsidRDefault="00C959EA" w:rsidP="001A397C">
      <w:r>
        <w:separator/>
      </w:r>
    </w:p>
  </w:endnote>
  <w:endnote w:type="continuationSeparator" w:id="0">
    <w:p w14:paraId="72461228" w14:textId="77777777" w:rsidR="00C959EA" w:rsidRDefault="00C959EA" w:rsidP="001A397C">
      <w:r>
        <w:continuationSeparator/>
      </w:r>
    </w:p>
  </w:endnote>
  <w:endnote w:type="continuationNotice" w:id="1">
    <w:p w14:paraId="2242C661" w14:textId="77777777" w:rsidR="00C959EA" w:rsidRDefault="00C959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E03E" w14:textId="77777777" w:rsidR="006067CA" w:rsidRDefault="006067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CED6" w14:textId="7537180B" w:rsidR="001A397C" w:rsidRPr="002123D6" w:rsidRDefault="008B13BF">
    <w:pPr>
      <w:pStyle w:val="Fuzeile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6067CA">
      <w:rPr>
        <w:sz w:val="18"/>
        <w:szCs w:val="18"/>
      </w:rPr>
      <w:t>3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 xml:space="preserve">Freigabe: am </w:t>
    </w:r>
    <w:r w:rsidR="00CB6AE2">
      <w:rPr>
        <w:sz w:val="18"/>
        <w:szCs w:val="18"/>
      </w:rPr>
      <w:t>13.11.2023</w:t>
    </w:r>
    <w:r w:rsidR="002149A3">
      <w:rPr>
        <w:sz w:val="18"/>
        <w:szCs w:val="18"/>
      </w:rPr>
      <w:t xml:space="preserve"> </w:t>
    </w:r>
    <w:r w:rsidRPr="002123D6">
      <w:rPr>
        <w:sz w:val="18"/>
        <w:szCs w:val="18"/>
      </w:rPr>
      <w:t>/ von</w:t>
    </w:r>
    <w:r w:rsidR="002149A3">
      <w:rPr>
        <w:sz w:val="18"/>
        <w:szCs w:val="18"/>
      </w:rPr>
      <w:t xml:space="preserve"> </w:t>
    </w:r>
    <w:r w:rsidR="00CB6AE2">
      <w:rPr>
        <w:sz w:val="18"/>
        <w:szCs w:val="18"/>
      </w:rPr>
      <w:t>HP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068E3AC3" w:rsidR="008B13BF" w:rsidRPr="002123D6" w:rsidRDefault="00044103" w:rsidP="00044103">
    <w:pPr>
      <w:pStyle w:val="Fuzeil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6627B1">
      <w:rPr>
        <w:noProof/>
        <w:sz w:val="18"/>
        <w:szCs w:val="18"/>
      </w:rPr>
      <w:t>V_Anmeldeformular für neue Milchverwerter_DV oder SB_f.docx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314F" w14:textId="77777777" w:rsidR="00040C96" w:rsidRPr="002123D6" w:rsidRDefault="00040C96" w:rsidP="00040C96">
    <w:pPr>
      <w:pStyle w:val="Fuzeile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2A85051B" w:rsidR="00040C96" w:rsidRDefault="00040C96" w:rsidP="00040C96">
    <w:pPr>
      <w:pStyle w:val="Fuzeile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6915EB">
      <w:rPr>
        <w:noProof/>
        <w:sz w:val="18"/>
        <w:szCs w:val="18"/>
      </w:rPr>
      <w:t>V_Anmeldeformular für neue Milchverwerter_DV oder SB.docx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72A99" w14:textId="77777777" w:rsidR="00C959EA" w:rsidRDefault="00C959EA" w:rsidP="001A397C">
      <w:r>
        <w:separator/>
      </w:r>
    </w:p>
  </w:footnote>
  <w:footnote w:type="continuationSeparator" w:id="0">
    <w:p w14:paraId="5CA6E779" w14:textId="77777777" w:rsidR="00C959EA" w:rsidRDefault="00C959EA" w:rsidP="001A397C">
      <w:r>
        <w:continuationSeparator/>
      </w:r>
    </w:p>
  </w:footnote>
  <w:footnote w:type="continuationNotice" w:id="1">
    <w:p w14:paraId="61DFD3C7" w14:textId="77777777" w:rsidR="00C959EA" w:rsidRDefault="00C959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125DD" w14:textId="77777777" w:rsidR="006067CA" w:rsidRDefault="006067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8A95" w14:textId="77777777" w:rsidR="001A397C" w:rsidRDefault="00EC25E8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5F4F4C6" wp14:editId="415F0966">
          <wp:simplePos x="0" y="0"/>
          <wp:positionH relativeFrom="column">
            <wp:posOffset>4578350</wp:posOffset>
          </wp:positionH>
          <wp:positionV relativeFrom="paragraph">
            <wp:posOffset>-201930</wp:posOffset>
          </wp:positionV>
          <wp:extent cx="1609725" cy="804545"/>
          <wp:effectExtent l="0" t="0" r="9525" b="0"/>
          <wp:wrapTight wrapText="bothSides">
            <wp:wrapPolygon edited="0">
              <wp:start x="0" y="0"/>
              <wp:lineTo x="0" y="20969"/>
              <wp:lineTo x="21472" y="20969"/>
              <wp:lineTo x="21472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28">
      <w:rPr>
        <w:noProof/>
      </w:rPr>
      <w:drawing>
        <wp:anchor distT="0" distB="0" distL="114300" distR="114300" simplePos="0" relativeHeight="251658241" behindDoc="1" locked="0" layoutInCell="1" allowOverlap="1" wp14:anchorId="75F8741B" wp14:editId="578B18C8">
          <wp:simplePos x="0" y="0"/>
          <wp:positionH relativeFrom="column">
            <wp:posOffset>-103683</wp:posOffset>
          </wp:positionH>
          <wp:positionV relativeFrom="paragraph">
            <wp:posOffset>2895</wp:posOffset>
          </wp:positionV>
          <wp:extent cx="622800" cy="540000"/>
          <wp:effectExtent l="0" t="0" r="6350" b="0"/>
          <wp:wrapTight wrapText="bothSides">
            <wp:wrapPolygon edited="0">
              <wp:start x="0" y="0"/>
              <wp:lineTo x="0" y="20584"/>
              <wp:lineTo x="21159" y="20584"/>
              <wp:lineTo x="21159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97C">
      <w:ptab w:relativeTo="margin" w:alignment="center" w:leader="none"/>
    </w:r>
    <w:r w:rsidR="001A397C">
      <w:ptab w:relativeTo="margin" w:alignment="right" w:leader="none"/>
    </w:r>
    <w:r w:rsidRPr="00EC25E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BCA7" w14:textId="77777777" w:rsidR="009A11EF" w:rsidRDefault="00936599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272EE"/>
    <w:rsid w:val="00036725"/>
    <w:rsid w:val="00040C96"/>
    <w:rsid w:val="00044103"/>
    <w:rsid w:val="0005108C"/>
    <w:rsid w:val="00051964"/>
    <w:rsid w:val="00057D10"/>
    <w:rsid w:val="000B0B80"/>
    <w:rsid w:val="000B39A3"/>
    <w:rsid w:val="000D7797"/>
    <w:rsid w:val="00102F48"/>
    <w:rsid w:val="0013634C"/>
    <w:rsid w:val="001525C0"/>
    <w:rsid w:val="00153F0E"/>
    <w:rsid w:val="001670E4"/>
    <w:rsid w:val="0016772D"/>
    <w:rsid w:val="0018298A"/>
    <w:rsid w:val="00190053"/>
    <w:rsid w:val="00190237"/>
    <w:rsid w:val="00197D0A"/>
    <w:rsid w:val="001A397C"/>
    <w:rsid w:val="001B45DB"/>
    <w:rsid w:val="001E2802"/>
    <w:rsid w:val="001E4E78"/>
    <w:rsid w:val="001F3B63"/>
    <w:rsid w:val="001F74AC"/>
    <w:rsid w:val="002123D6"/>
    <w:rsid w:val="002149A3"/>
    <w:rsid w:val="00224E2D"/>
    <w:rsid w:val="0022540F"/>
    <w:rsid w:val="00226E0A"/>
    <w:rsid w:val="00234123"/>
    <w:rsid w:val="00234E03"/>
    <w:rsid w:val="00272E2F"/>
    <w:rsid w:val="00273F8E"/>
    <w:rsid w:val="00277046"/>
    <w:rsid w:val="00286C1F"/>
    <w:rsid w:val="002B53AB"/>
    <w:rsid w:val="002F1A34"/>
    <w:rsid w:val="002F28F1"/>
    <w:rsid w:val="00304A56"/>
    <w:rsid w:val="0030655C"/>
    <w:rsid w:val="00332D49"/>
    <w:rsid w:val="003479F5"/>
    <w:rsid w:val="00372F44"/>
    <w:rsid w:val="00374A80"/>
    <w:rsid w:val="003A769B"/>
    <w:rsid w:val="003B457B"/>
    <w:rsid w:val="003C2AE4"/>
    <w:rsid w:val="003C35E1"/>
    <w:rsid w:val="003E1B21"/>
    <w:rsid w:val="003F14E0"/>
    <w:rsid w:val="00400289"/>
    <w:rsid w:val="00401E13"/>
    <w:rsid w:val="0040203E"/>
    <w:rsid w:val="004334D2"/>
    <w:rsid w:val="004375A6"/>
    <w:rsid w:val="004773F4"/>
    <w:rsid w:val="004D016E"/>
    <w:rsid w:val="004D3696"/>
    <w:rsid w:val="004F57FF"/>
    <w:rsid w:val="0052260B"/>
    <w:rsid w:val="00523669"/>
    <w:rsid w:val="0052462C"/>
    <w:rsid w:val="00527BE3"/>
    <w:rsid w:val="00531975"/>
    <w:rsid w:val="005359ED"/>
    <w:rsid w:val="0055368F"/>
    <w:rsid w:val="005536E4"/>
    <w:rsid w:val="0055762B"/>
    <w:rsid w:val="005621D3"/>
    <w:rsid w:val="0058007B"/>
    <w:rsid w:val="005958B1"/>
    <w:rsid w:val="005D36E7"/>
    <w:rsid w:val="005E4FB9"/>
    <w:rsid w:val="005F622B"/>
    <w:rsid w:val="006067CA"/>
    <w:rsid w:val="00607AF9"/>
    <w:rsid w:val="0061372F"/>
    <w:rsid w:val="0061532E"/>
    <w:rsid w:val="006302EF"/>
    <w:rsid w:val="00633FF9"/>
    <w:rsid w:val="006343C9"/>
    <w:rsid w:val="006537BC"/>
    <w:rsid w:val="006627B1"/>
    <w:rsid w:val="00666C18"/>
    <w:rsid w:val="00676E47"/>
    <w:rsid w:val="00690D6C"/>
    <w:rsid w:val="006915EB"/>
    <w:rsid w:val="0069555C"/>
    <w:rsid w:val="006A156F"/>
    <w:rsid w:val="006B7C6C"/>
    <w:rsid w:val="006E04B1"/>
    <w:rsid w:val="006E3CD1"/>
    <w:rsid w:val="006F44D9"/>
    <w:rsid w:val="00713BDC"/>
    <w:rsid w:val="00726B6D"/>
    <w:rsid w:val="0073616A"/>
    <w:rsid w:val="00752F7C"/>
    <w:rsid w:val="00754F26"/>
    <w:rsid w:val="0076649F"/>
    <w:rsid w:val="007707CC"/>
    <w:rsid w:val="00775460"/>
    <w:rsid w:val="00777AFB"/>
    <w:rsid w:val="007A3F41"/>
    <w:rsid w:val="007B01B4"/>
    <w:rsid w:val="007B2F07"/>
    <w:rsid w:val="007C7250"/>
    <w:rsid w:val="007C7FFB"/>
    <w:rsid w:val="007E4652"/>
    <w:rsid w:val="00804D62"/>
    <w:rsid w:val="008557A0"/>
    <w:rsid w:val="008650BB"/>
    <w:rsid w:val="008740E3"/>
    <w:rsid w:val="008852E4"/>
    <w:rsid w:val="008A7EDC"/>
    <w:rsid w:val="008B13BF"/>
    <w:rsid w:val="00906234"/>
    <w:rsid w:val="00915E5A"/>
    <w:rsid w:val="009235BB"/>
    <w:rsid w:val="00931536"/>
    <w:rsid w:val="00936599"/>
    <w:rsid w:val="009431C7"/>
    <w:rsid w:val="00991BF9"/>
    <w:rsid w:val="0099768F"/>
    <w:rsid w:val="009A11EF"/>
    <w:rsid w:val="009A3B27"/>
    <w:rsid w:val="009C13CD"/>
    <w:rsid w:val="009D115D"/>
    <w:rsid w:val="009D6982"/>
    <w:rsid w:val="009E01DA"/>
    <w:rsid w:val="009F44E4"/>
    <w:rsid w:val="00A05F28"/>
    <w:rsid w:val="00A12850"/>
    <w:rsid w:val="00A14513"/>
    <w:rsid w:val="00A201B8"/>
    <w:rsid w:val="00A23CE3"/>
    <w:rsid w:val="00A24AE7"/>
    <w:rsid w:val="00A364A8"/>
    <w:rsid w:val="00A402C7"/>
    <w:rsid w:val="00A458F8"/>
    <w:rsid w:val="00A563C9"/>
    <w:rsid w:val="00A67453"/>
    <w:rsid w:val="00A8134A"/>
    <w:rsid w:val="00A872AF"/>
    <w:rsid w:val="00A91B8A"/>
    <w:rsid w:val="00AA3228"/>
    <w:rsid w:val="00AA3823"/>
    <w:rsid w:val="00AB380A"/>
    <w:rsid w:val="00AE08C6"/>
    <w:rsid w:val="00AF7E7B"/>
    <w:rsid w:val="00B20BF4"/>
    <w:rsid w:val="00B303C2"/>
    <w:rsid w:val="00B36F2E"/>
    <w:rsid w:val="00B402A6"/>
    <w:rsid w:val="00B63F64"/>
    <w:rsid w:val="00B76418"/>
    <w:rsid w:val="00B911AD"/>
    <w:rsid w:val="00BA43C2"/>
    <w:rsid w:val="00BC09D3"/>
    <w:rsid w:val="00BC476A"/>
    <w:rsid w:val="00BE18F4"/>
    <w:rsid w:val="00BF6132"/>
    <w:rsid w:val="00C25403"/>
    <w:rsid w:val="00C35172"/>
    <w:rsid w:val="00C42A4A"/>
    <w:rsid w:val="00C45C2F"/>
    <w:rsid w:val="00C617E1"/>
    <w:rsid w:val="00C959EA"/>
    <w:rsid w:val="00C97F45"/>
    <w:rsid w:val="00CB6AE2"/>
    <w:rsid w:val="00CC24B3"/>
    <w:rsid w:val="00CC386F"/>
    <w:rsid w:val="00CE0884"/>
    <w:rsid w:val="00CE1976"/>
    <w:rsid w:val="00CE35EB"/>
    <w:rsid w:val="00CE634E"/>
    <w:rsid w:val="00D05E2E"/>
    <w:rsid w:val="00D1621F"/>
    <w:rsid w:val="00D16B90"/>
    <w:rsid w:val="00D417C4"/>
    <w:rsid w:val="00D844D4"/>
    <w:rsid w:val="00DA11AE"/>
    <w:rsid w:val="00DA2C69"/>
    <w:rsid w:val="00DB6E50"/>
    <w:rsid w:val="00DC1946"/>
    <w:rsid w:val="00DC39D9"/>
    <w:rsid w:val="00DC64CD"/>
    <w:rsid w:val="00DD3F4E"/>
    <w:rsid w:val="00DF3488"/>
    <w:rsid w:val="00E05938"/>
    <w:rsid w:val="00E11B58"/>
    <w:rsid w:val="00E12852"/>
    <w:rsid w:val="00E16BD6"/>
    <w:rsid w:val="00E3538E"/>
    <w:rsid w:val="00E43E59"/>
    <w:rsid w:val="00E5105B"/>
    <w:rsid w:val="00E91814"/>
    <w:rsid w:val="00E97182"/>
    <w:rsid w:val="00EB0F8B"/>
    <w:rsid w:val="00EC25E8"/>
    <w:rsid w:val="00ED78A6"/>
    <w:rsid w:val="00EE0CC3"/>
    <w:rsid w:val="00EF3A30"/>
    <w:rsid w:val="00F03E93"/>
    <w:rsid w:val="00F06674"/>
    <w:rsid w:val="00F26CCE"/>
    <w:rsid w:val="00F3158E"/>
    <w:rsid w:val="00F603B0"/>
    <w:rsid w:val="00F751D0"/>
    <w:rsid w:val="00FB317D"/>
    <w:rsid w:val="00FB4FF5"/>
    <w:rsid w:val="00FB5991"/>
    <w:rsid w:val="00FB5E7A"/>
    <w:rsid w:val="00FE5311"/>
    <w:rsid w:val="00FE74E0"/>
    <w:rsid w:val="00FF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77B4E"/>
  <w15:chartTrackingRefBased/>
  <w15:docId w15:val="{23FCAD90-FAC4-4B38-A8DB-17BD6B5E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color w:val="000000" w:themeColor="text1"/>
        <w:sz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/>
    <w:lsdException w:name="heading 5" w:locked="0" w:semiHidden="1" w:uiPriority="0" w:unhideWhenUsed="1"/>
    <w:lsdException w:name="heading 6" w:locked="0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/>
    <w:lsdException w:name="table of figures" w:locked="0" w:semiHidden="1" w:uiPriority="0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aliases w:val="TSM Text"/>
    <w:qFormat/>
    <w:rsid w:val="00E5105B"/>
    <w:pPr>
      <w:spacing w:after="0" w:line="240" w:lineRule="auto"/>
    </w:pPr>
  </w:style>
  <w:style w:type="paragraph" w:styleId="berschrift1">
    <w:name w:val="heading 1"/>
    <w:aliases w:val="TSM Titel 2"/>
    <w:basedOn w:val="Standard"/>
    <w:next w:val="Standard"/>
    <w:link w:val="berschrift1Zchn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aliases w:val="TSM Titel 3"/>
    <w:basedOn w:val="Standard"/>
    <w:next w:val="Standard"/>
    <w:link w:val="berschrift2Zchn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berschrift3">
    <w:name w:val="heading 3"/>
    <w:aliases w:val="TSM Titel 4"/>
    <w:basedOn w:val="Standard"/>
    <w:next w:val="Standard"/>
    <w:link w:val="berschrift3Zchn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berschrift4">
    <w:name w:val="heading 4"/>
    <w:aliases w:val="TSM Liste 1"/>
    <w:basedOn w:val="Standard"/>
    <w:next w:val="Standard"/>
    <w:link w:val="berschrift4Zchn"/>
    <w:rsid w:val="00E5105B"/>
    <w:pPr>
      <w:keepNext/>
      <w:numPr>
        <w:ilvl w:val="3"/>
        <w:numId w:val="4"/>
      </w:numPr>
      <w:outlineLvl w:val="3"/>
    </w:pPr>
  </w:style>
  <w:style w:type="paragraph" w:styleId="berschrift5">
    <w:name w:val="heading 5"/>
    <w:aliases w:val="TSM Titel 5"/>
    <w:basedOn w:val="Standard"/>
    <w:next w:val="Standard"/>
    <w:link w:val="berschrift5Zchn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97C"/>
  </w:style>
  <w:style w:type="paragraph" w:styleId="Fuzeile">
    <w:name w:val="footer"/>
    <w:basedOn w:val="Standard"/>
    <w:link w:val="Fu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97C"/>
  </w:style>
  <w:style w:type="paragraph" w:styleId="Titel">
    <w:name w:val="Title"/>
    <w:basedOn w:val="Standard"/>
    <w:next w:val="Standard"/>
    <w:link w:val="TitelZchn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">
    <w:name w:val="List Bullet"/>
    <w:basedOn w:val="Standard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iveHervorhebung">
    <w:name w:val="Intense Emphasis"/>
    <w:basedOn w:val="Absatz-Standardschriftart"/>
    <w:uiPriority w:val="21"/>
    <w:rsid w:val="00036725"/>
    <w:rPr>
      <w:i/>
      <w:iCs/>
      <w:color w:val="3E90C5"/>
    </w:rPr>
  </w:style>
  <w:style w:type="character" w:styleId="IntensiverVerweis">
    <w:name w:val="Intense Reference"/>
    <w:basedOn w:val="Absatz-Standardschriftart"/>
    <w:uiPriority w:val="32"/>
    <w:rsid w:val="00036725"/>
    <w:rPr>
      <w:b/>
      <w:bCs/>
      <w:smallCaps/>
      <w:color w:val="3E90C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725"/>
    <w:rPr>
      <w:i/>
      <w:iCs/>
      <w:color w:val="3E90C5"/>
    </w:rPr>
  </w:style>
  <w:style w:type="paragraph" w:styleId="KeinLeerraum">
    <w:name w:val="No Spacing"/>
    <w:uiPriority w:val="1"/>
    <w:rsid w:val="00036725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036725"/>
    <w:pPr>
      <w:ind w:left="720"/>
      <w:contextualSpacing/>
    </w:pPr>
  </w:style>
  <w:style w:type="character" w:customStyle="1" w:styleId="berschrift1Zchn">
    <w:name w:val="Überschrift 1 Zchn"/>
    <w:aliases w:val="TSM Titel 2 Zchn"/>
    <w:basedOn w:val="Absatz-Standardschriftart"/>
    <w:link w:val="berschrift1"/>
    <w:rsid w:val="003C2AE4"/>
    <w:rPr>
      <w:b/>
      <w:kern w:val="28"/>
      <w:sz w:val="28"/>
    </w:rPr>
  </w:style>
  <w:style w:type="character" w:customStyle="1" w:styleId="berschrift2Zchn">
    <w:name w:val="Überschrift 2 Zchn"/>
    <w:aliases w:val="TSM Titel 3 Zchn"/>
    <w:basedOn w:val="Absatz-Standardschriftart"/>
    <w:link w:val="berschrift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berschrift3Zchn">
    <w:name w:val="Überschrift 3 Zchn"/>
    <w:aliases w:val="TSM Titel 4 Zchn"/>
    <w:basedOn w:val="Absatz-Standardschriftart"/>
    <w:link w:val="berschrift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Abbildungsverzeichnis">
    <w:name w:val="table of figures"/>
    <w:basedOn w:val="Standard"/>
    <w:next w:val="Standard"/>
    <w:semiHidden/>
    <w:rsid w:val="00E5105B"/>
    <w:pPr>
      <w:ind w:left="480" w:hanging="480"/>
    </w:pPr>
  </w:style>
  <w:style w:type="paragraph" w:styleId="Beschriftung">
    <w:name w:val="caption"/>
    <w:aliases w:val="TSM info"/>
    <w:basedOn w:val="Standard"/>
    <w:next w:val="Standard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Standard"/>
    <w:qFormat/>
    <w:locked/>
    <w:rsid w:val="00E5105B"/>
    <w:rPr>
      <w:b/>
      <w:bCs/>
      <w:sz w:val="40"/>
    </w:rPr>
  </w:style>
  <w:style w:type="character" w:customStyle="1" w:styleId="berschrift4Zchn">
    <w:name w:val="Überschrift 4 Zchn"/>
    <w:aliases w:val="TSM Liste 1 Zchn"/>
    <w:basedOn w:val="Absatz-Standardschriftart"/>
    <w:link w:val="berschrift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berschrift5Zchn">
    <w:name w:val="Überschrift 5 Zchn"/>
    <w:aliases w:val="TSM Titel 5 Zchn"/>
    <w:basedOn w:val="Absatz-Standardschriftart"/>
    <w:link w:val="berschrift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465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E465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C386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01B8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17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417C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417C4"/>
    <w:rPr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17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17C4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ilchverwertung@tsmtreuhand.ch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://www.uid.admi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fs.admin.ch/bfs/fr/home/registres/registre-entreprises/registre-entreprises-etablissements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E5932249974D19A19AB4866E36C3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11B51-9226-48AE-9EA6-333418C03D21}"/>
      </w:docPartPr>
      <w:docPartBody>
        <w:p w:rsidR="007B2AF5" w:rsidRDefault="00461063" w:rsidP="00461063">
          <w:pPr>
            <w:pStyle w:val="F0E5932249974D19A19AB4866E36C3F7"/>
          </w:pPr>
          <w:r w:rsidRPr="00991BF9">
            <w:rPr>
              <w:rStyle w:val="Platzhaltertext"/>
              <w:rFonts w:eastAsiaTheme="minorHAnsi"/>
              <w:lang w:val="fr-CH"/>
            </w:rPr>
            <w:t>Cliquez ou tapez pour saisir une date.</w:t>
          </w:r>
        </w:p>
      </w:docPartBody>
    </w:docPart>
    <w:docPart>
      <w:docPartPr>
        <w:name w:val="74E596770C6A4BA580BCE31435EC2C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5F9E4-E20D-4F57-ACE0-0FC3F75A5C96}"/>
      </w:docPartPr>
      <w:docPartBody>
        <w:p w:rsidR="00EE03D1" w:rsidRDefault="00461063" w:rsidP="00461063">
          <w:pPr>
            <w:pStyle w:val="74E596770C6A4BA580BCE31435EC2CDC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8727A9D084E748F2901E260935767A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820FF9-4347-4266-9CAC-65EC0BD169C1}"/>
      </w:docPartPr>
      <w:docPartBody>
        <w:p w:rsidR="00EE03D1" w:rsidRDefault="00461063" w:rsidP="00461063">
          <w:pPr>
            <w:pStyle w:val="8727A9D084E748F2901E260935767A3B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F73AB59280A042B7B3F6ACA366EB2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6ED02-FAF0-418D-B561-EFB78ECDDCBF}"/>
      </w:docPartPr>
      <w:docPartBody>
        <w:p w:rsidR="00EE03D1" w:rsidRDefault="00461063" w:rsidP="00461063">
          <w:pPr>
            <w:pStyle w:val="F73AB59280A042B7B3F6ACA366EB20E7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E89BC12F6B5D4531825C9ED189A28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154FC-A60E-4FA7-A892-8ABCEBDF0F5F}"/>
      </w:docPartPr>
      <w:docPartBody>
        <w:p w:rsidR="00EE03D1" w:rsidRDefault="00461063" w:rsidP="00461063">
          <w:pPr>
            <w:pStyle w:val="E89BC12F6B5D4531825C9ED189A284E8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E9A1979CB43A49AB87BB18C096FC0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63EF-1C58-4C0E-90C9-9800B6A41F62}"/>
      </w:docPartPr>
      <w:docPartBody>
        <w:p w:rsidR="00EE03D1" w:rsidRDefault="00461063" w:rsidP="00461063">
          <w:pPr>
            <w:pStyle w:val="E9A1979CB43A49AB87BB18C096FC092C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A5522D650E97492CB91AAB00F9AD4A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E295A-9F5F-4A41-B15D-74C981EC2349}"/>
      </w:docPartPr>
      <w:docPartBody>
        <w:p w:rsidR="00EE03D1" w:rsidRDefault="00461063" w:rsidP="00461063">
          <w:pPr>
            <w:pStyle w:val="A5522D650E97492CB91AAB00F9AD4A33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19D240F985514632B7730F1862E98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F400A-03E0-4A33-8FD8-5ED219E9D8B6}"/>
      </w:docPartPr>
      <w:docPartBody>
        <w:p w:rsidR="00EE03D1" w:rsidRDefault="00461063" w:rsidP="00461063">
          <w:pPr>
            <w:pStyle w:val="19D240F985514632B7730F1862E98D95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42013349936C490E8AFA00242D83A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C73C39-AFE2-4894-9DAF-E6F0D0A2F32C}"/>
      </w:docPartPr>
      <w:docPartBody>
        <w:p w:rsidR="00EE03D1" w:rsidRDefault="00461063" w:rsidP="00461063">
          <w:pPr>
            <w:pStyle w:val="42013349936C490E8AFA00242D83A606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  <w:docPart>
      <w:docPartPr>
        <w:name w:val="0A75A4CE12D64802947C073F975709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EE75DC-B50B-45DF-8BD5-6D7EBF7DC14C}"/>
      </w:docPartPr>
      <w:docPartBody>
        <w:p w:rsidR="00EE03D1" w:rsidRDefault="00461063" w:rsidP="00461063">
          <w:pPr>
            <w:pStyle w:val="0A75A4CE12D64802947C073F97570995"/>
          </w:pPr>
          <w:r w:rsidRPr="005E4FB9">
            <w:rPr>
              <w:rStyle w:val="Platzhaltertext"/>
              <w:lang w:val="fr-CH"/>
            </w:rPr>
            <w:t xml:space="preserve">N° d'agate </w:t>
          </w:r>
          <w:r w:rsidRPr="00666C18">
            <w:rPr>
              <w:rStyle w:val="Platzhaltertext"/>
              <w:lang w:val="fr-CH"/>
            </w:rPr>
            <w:t>(</w:t>
          </w:r>
          <w:r>
            <w:rPr>
              <w:rStyle w:val="Platzhaltertext"/>
              <w:lang w:val="fr-CH"/>
            </w:rPr>
            <w:t>ex.</w:t>
          </w:r>
          <w:r w:rsidRPr="00666C18">
            <w:rPr>
              <w:rStyle w:val="Platzhaltertext"/>
              <w:lang w:val="fr-CH"/>
            </w:rPr>
            <w:t xml:space="preserve"> 1234567)</w:t>
          </w:r>
        </w:p>
      </w:docPartBody>
    </w:docPart>
    <w:docPart>
      <w:docPartPr>
        <w:name w:val="62C736724EB842469F358FA2373CC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2EC36-FB18-4079-B291-6342168D4FAB}"/>
      </w:docPartPr>
      <w:docPartBody>
        <w:p w:rsidR="00EE03D1" w:rsidRDefault="00461063" w:rsidP="00461063">
          <w:pPr>
            <w:pStyle w:val="62C736724EB842469F358FA2373CC35F"/>
          </w:pPr>
          <w:r>
            <w:rPr>
              <w:rStyle w:val="Platzhaltertext"/>
              <w:lang w:val="fr-CH"/>
            </w:rPr>
            <w:t>REE</w:t>
          </w:r>
          <w:r w:rsidRPr="00666C18">
            <w:rPr>
              <w:rStyle w:val="Platzhaltertext"/>
              <w:lang w:val="fr-CH"/>
            </w:rPr>
            <w:t xml:space="preserve"> (</w:t>
          </w:r>
          <w:r>
            <w:rPr>
              <w:rStyle w:val="Platzhaltertext"/>
              <w:lang w:val="fr-CH"/>
            </w:rPr>
            <w:t>ex.</w:t>
          </w:r>
          <w:r w:rsidRPr="00666C18">
            <w:rPr>
              <w:rStyle w:val="Platzhaltertext"/>
              <w:lang w:val="fr-CH"/>
            </w:rPr>
            <w:t xml:space="preserve"> A12345678)</w:t>
          </w:r>
        </w:p>
      </w:docPartBody>
    </w:docPart>
    <w:docPart>
      <w:docPartPr>
        <w:name w:val="9EC74D2F4F4040CB83E0DAD030EE5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ECAE7E-0CD1-408F-A697-B8161ED28654}"/>
      </w:docPartPr>
      <w:docPartBody>
        <w:p w:rsidR="00EE03D1" w:rsidRDefault="00461063" w:rsidP="00461063">
          <w:pPr>
            <w:pStyle w:val="9EC74D2F4F4040CB83E0DAD030EE5EE3"/>
          </w:pPr>
          <w:r>
            <w:rPr>
              <w:rStyle w:val="Platzhaltertext"/>
              <w:lang w:val="fr-CH"/>
            </w:rPr>
            <w:t>IDE</w:t>
          </w:r>
          <w:r w:rsidRPr="00666C18">
            <w:rPr>
              <w:rStyle w:val="Platzhaltertext"/>
              <w:lang w:val="fr-CH"/>
            </w:rPr>
            <w:t xml:space="preserve"> (</w:t>
          </w:r>
          <w:r>
            <w:rPr>
              <w:rStyle w:val="Platzhaltertext"/>
              <w:lang w:val="fr-CH"/>
            </w:rPr>
            <w:t>ex.</w:t>
          </w:r>
          <w:r w:rsidRPr="00666C18">
            <w:rPr>
              <w:rStyle w:val="Platzhaltertext"/>
              <w:lang w:val="fr-CH"/>
            </w:rPr>
            <w:t xml:space="preserve"> CH-123.123.123)</w:t>
          </w:r>
        </w:p>
      </w:docPartBody>
    </w:docPart>
    <w:docPart>
      <w:docPartPr>
        <w:name w:val="1E9E6F88DAAB45FAB0722227A827C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4A31A-A9AA-4CA0-A1DA-EBFC84B48ECB}"/>
      </w:docPartPr>
      <w:docPartBody>
        <w:p w:rsidR="00EE03D1" w:rsidRDefault="00461063" w:rsidP="00461063">
          <w:pPr>
            <w:pStyle w:val="1E9E6F88DAAB45FAB0722227A827C7D2"/>
          </w:pPr>
          <w:r w:rsidRPr="00190053">
            <w:rPr>
              <w:rStyle w:val="Platzhaltertext"/>
            </w:rPr>
            <w:t>N° d'autorisation</w:t>
          </w:r>
        </w:p>
      </w:docPartBody>
    </w:docPart>
    <w:docPart>
      <w:docPartPr>
        <w:name w:val="D09E793B50AD4D5B96CEEB8D922B2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E8FFB-5459-4161-A87D-7B5C8B11C8F8}"/>
      </w:docPartPr>
      <w:docPartBody>
        <w:p w:rsidR="00EE03D1" w:rsidRDefault="00461063" w:rsidP="00461063">
          <w:pPr>
            <w:pStyle w:val="D09E793B50AD4D5B96CEEB8D922B2329"/>
          </w:pPr>
          <w:r w:rsidRPr="005E4FB9">
            <w:rPr>
              <w:rStyle w:val="Platzhaltertext"/>
              <w:lang w:val="fr-CH"/>
            </w:rPr>
            <w:t xml:space="preserve">N° BDTA </w:t>
          </w:r>
          <w:r w:rsidRPr="00666C18">
            <w:rPr>
              <w:rStyle w:val="Platzhaltertext"/>
              <w:lang w:val="fr-CH"/>
            </w:rPr>
            <w:t>(</w:t>
          </w:r>
          <w:r>
            <w:rPr>
              <w:rStyle w:val="Platzhaltertext"/>
              <w:lang w:val="fr-CH"/>
            </w:rPr>
            <w:t>ex</w:t>
          </w:r>
          <w:r w:rsidRPr="00666C18">
            <w:rPr>
              <w:rStyle w:val="Platzhaltertext"/>
              <w:lang w:val="fr-CH"/>
            </w:rPr>
            <w:t>. 2345678)</w:t>
          </w:r>
        </w:p>
      </w:docPartBody>
    </w:docPart>
    <w:docPart>
      <w:docPartPr>
        <w:name w:val="5EE9658F8B1349CDA61629093F4964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09B0B-6532-4427-AB29-8A7735D8611A}"/>
      </w:docPartPr>
      <w:docPartBody>
        <w:p w:rsidR="00EE03D1" w:rsidRDefault="00461063" w:rsidP="00461063">
          <w:pPr>
            <w:pStyle w:val="5EE9658F8B1349CDA61629093F496480"/>
          </w:pPr>
          <w:r w:rsidRPr="00F751D0">
            <w:rPr>
              <w:rStyle w:val="Platzhaltertext"/>
              <w:lang w:val="fr-CH"/>
            </w:rPr>
            <w:t xml:space="preserve">N° </w:t>
          </w:r>
          <w:r>
            <w:rPr>
              <w:rStyle w:val="Platzhaltertext"/>
              <w:lang w:val="fr-CH"/>
            </w:rPr>
            <w:t>SIPA</w:t>
          </w:r>
          <w:r w:rsidRPr="00666C18">
            <w:rPr>
              <w:rStyle w:val="Platzhaltertext"/>
              <w:lang w:val="fr-CH"/>
            </w:rPr>
            <w:t xml:space="preserve"> (</w:t>
          </w:r>
          <w:r>
            <w:rPr>
              <w:rStyle w:val="Platzhaltertext"/>
              <w:lang w:val="fr-CH"/>
            </w:rPr>
            <w:t>ex.</w:t>
          </w:r>
          <w:r w:rsidRPr="00666C18">
            <w:rPr>
              <w:rStyle w:val="Platzhaltertext"/>
              <w:lang w:val="fr-CH"/>
            </w:rPr>
            <w:t xml:space="preserve"> 12345678)</w:t>
          </w:r>
        </w:p>
      </w:docPartBody>
    </w:docPart>
    <w:docPart>
      <w:docPartPr>
        <w:name w:val="7E7566E8B98645AD9D2FD503EA967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F69F1F-2A91-425C-B9D1-4D4328A6C313}"/>
      </w:docPartPr>
      <w:docPartBody>
        <w:p w:rsidR="00EE03D1" w:rsidRDefault="00461063" w:rsidP="00461063">
          <w:pPr>
            <w:pStyle w:val="7E7566E8B98645AD9D2FD503EA9670F7"/>
          </w:pPr>
          <w:r w:rsidRPr="00F751D0">
            <w:rPr>
              <w:rStyle w:val="Platzhaltertext"/>
              <w:lang w:val="fr-CH"/>
            </w:rPr>
            <w:t>Saisissez ici vos éventuelles affiliations à des interprofessions.</w:t>
          </w:r>
        </w:p>
      </w:docPartBody>
    </w:docPart>
    <w:docPart>
      <w:docPartPr>
        <w:name w:val="55F7323CA5644AA5A1D501D1D4DC3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D4A76-CE23-4836-A641-B99CC4058D2E}"/>
      </w:docPartPr>
      <w:docPartBody>
        <w:p w:rsidR="00EE03D1" w:rsidRDefault="00461063" w:rsidP="00461063">
          <w:pPr>
            <w:pStyle w:val="55F7323CA5644AA5A1D501D1D4DC3153"/>
          </w:pPr>
          <w:r>
            <w:rPr>
              <w:rStyle w:val="Platzhaltertext"/>
              <w:lang w:val="fr-CH"/>
            </w:rPr>
            <w:t>Cliquez ou tapez ici pour saisir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FC3"/>
    <w:rsid w:val="000F1887"/>
    <w:rsid w:val="001A7E4E"/>
    <w:rsid w:val="001E3E1A"/>
    <w:rsid w:val="003624DE"/>
    <w:rsid w:val="00461063"/>
    <w:rsid w:val="00560057"/>
    <w:rsid w:val="00775FC3"/>
    <w:rsid w:val="007B2AF5"/>
    <w:rsid w:val="0088308F"/>
    <w:rsid w:val="00926354"/>
    <w:rsid w:val="009424F4"/>
    <w:rsid w:val="00A67747"/>
    <w:rsid w:val="00AE7A06"/>
    <w:rsid w:val="00E635FE"/>
    <w:rsid w:val="00EE03D1"/>
    <w:rsid w:val="00F21FEF"/>
    <w:rsid w:val="00FB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61063"/>
    <w:rPr>
      <w:color w:val="808080"/>
    </w:rPr>
  </w:style>
  <w:style w:type="paragraph" w:customStyle="1" w:styleId="F0E5932249974D19A19AB4866E36C3F7">
    <w:name w:val="F0E5932249974D19A19AB4866E36C3F7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4E596770C6A4BA580BCE31435EC2CDC">
    <w:name w:val="74E596770C6A4BA580BCE31435EC2CDC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8727A9D084E748F2901E260935767A3B">
    <w:name w:val="8727A9D084E748F2901E260935767A3B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F73AB59280A042B7B3F6ACA366EB20E7">
    <w:name w:val="F73AB59280A042B7B3F6ACA366EB20E7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89BC12F6B5D4531825C9ED189A284E8">
    <w:name w:val="E89BC12F6B5D4531825C9ED189A284E8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9A1979CB43A49AB87BB18C096FC092C">
    <w:name w:val="E9A1979CB43A49AB87BB18C096FC092C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A5522D650E97492CB91AAB00F9AD4A33">
    <w:name w:val="A5522D650E97492CB91AAB00F9AD4A33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9D240F985514632B7730F1862E98D95">
    <w:name w:val="19D240F985514632B7730F1862E98D95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42013349936C490E8AFA00242D83A606">
    <w:name w:val="42013349936C490E8AFA00242D83A606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0A75A4CE12D64802947C073F97570995">
    <w:name w:val="0A75A4CE12D64802947C073F97570995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62C736724EB842469F358FA2373CC35F">
    <w:name w:val="62C736724EB842469F358FA2373CC35F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9EC74D2F4F4040CB83E0DAD030EE5EE3">
    <w:name w:val="9EC74D2F4F4040CB83E0DAD030EE5EE3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E9E6F88DAAB45FAB0722227A827C7D2">
    <w:name w:val="1E9E6F88DAAB45FAB0722227A827C7D2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D09E793B50AD4D5B96CEEB8D922B2329">
    <w:name w:val="D09E793B50AD4D5B96CEEB8D922B2329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EE9658F8B1349CDA61629093F496480">
    <w:name w:val="5EE9658F8B1349CDA61629093F496480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E7566E8B98645AD9D2FD503EA9670F7">
    <w:name w:val="7E7566E8B98645AD9D2FD503EA9670F7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5F7323CA5644AA5A1D501D1D4DC3153">
    <w:name w:val="55F7323CA5644AA5A1D501D1D4DC3153"/>
    <w:rsid w:val="00461063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d8c04b-9062-4259-8c3e-6e25e51adabd">
      <Terms xmlns="http://schemas.microsoft.com/office/infopath/2007/PartnerControls"/>
    </lcf76f155ced4ddcb4097134ff3c332f>
    <TaxCatchAll xmlns="1abdbb08-581c-4149-b7a2-5d977403833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6A72BD83980468C28594B5E21713C" ma:contentTypeVersion="16" ma:contentTypeDescription="Ein neues Dokument erstellen." ma:contentTypeScope="" ma:versionID="172b420a828a9a14c68e096e40988b28">
  <xsd:schema xmlns:xsd="http://www.w3.org/2001/XMLSchema" xmlns:xs="http://www.w3.org/2001/XMLSchema" xmlns:p="http://schemas.microsoft.com/office/2006/metadata/properties" xmlns:ns2="1abdbb08-581c-4149-b7a2-5d9774038333" xmlns:ns3="1ad8c04b-9062-4259-8c3e-6e25e51adabd" targetNamespace="http://schemas.microsoft.com/office/2006/metadata/properties" ma:root="true" ma:fieldsID="084037022185e69b30d8f4622eef3fcc" ns2:_="" ns3:_="">
    <xsd:import namespace="1abdbb08-581c-4149-b7a2-5d9774038333"/>
    <xsd:import namespace="1ad8c04b-9062-4259-8c3e-6e25e51ada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bb08-581c-4149-b7a2-5d9774038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e0f9cf3-09ad-461a-bdfa-2931e2af560d}" ma:internalName="TaxCatchAll" ma:showField="CatchAllData" ma:web="1abdbb08-581c-4149-b7a2-5d97740383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8c04b-9062-4259-8c3e-6e25e51ad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4a287f9-5c96-4f30-99b1-f0955c8b2c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2A1F4-DF49-4439-AB7D-226989017E4C}">
  <ds:schemaRefs>
    <ds:schemaRef ds:uri="http://purl.org/dc/dcmitype/"/>
    <ds:schemaRef ds:uri="http://purl.org/dc/terms/"/>
    <ds:schemaRef ds:uri="http://schemas.microsoft.com/office/2006/metadata/properties"/>
    <ds:schemaRef ds:uri="1ad8c04b-9062-4259-8c3e-6e25e51adabd"/>
    <ds:schemaRef ds:uri="1abdbb08-581c-4149-b7a2-5d9774038333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512034-F984-436E-9238-76A3B6929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bb08-581c-4149-b7a2-5d9774038333"/>
    <ds:schemaRef ds:uri="1ad8c04b-9062-4259-8c3e-6e25e51ad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</Template>
  <TotalTime>0</TotalTime>
  <Pages>2</Pages>
  <Words>309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Links>
    <vt:vector size="18" baseType="variant">
      <vt:variant>
        <vt:i4>7471208</vt:i4>
      </vt:variant>
      <vt:variant>
        <vt:i4>6</vt:i4>
      </vt:variant>
      <vt:variant>
        <vt:i4>0</vt:i4>
      </vt:variant>
      <vt:variant>
        <vt:i4>5</vt:i4>
      </vt:variant>
      <vt:variant>
        <vt:lpwstr>https://www.blv.admin.ch/blv/de/home/lebensmittel-und-ernaehrung/rechts-und-vollzugsgrundlagen/bewilligung-und-meldung/listen-bewilligter-betriebe.html</vt:lpwstr>
      </vt:variant>
      <vt:variant>
        <vt:lpwstr/>
      </vt:variant>
      <vt:variant>
        <vt:i4>4456528</vt:i4>
      </vt:variant>
      <vt:variant>
        <vt:i4>3</vt:i4>
      </vt:variant>
      <vt:variant>
        <vt:i4>0</vt:i4>
      </vt:variant>
      <vt:variant>
        <vt:i4>5</vt:i4>
      </vt:variant>
      <vt:variant>
        <vt:lpwstr>https://www.uid.admin.ch/</vt:lpwstr>
      </vt:variant>
      <vt:variant>
        <vt:lpwstr/>
      </vt:variant>
      <vt:variant>
        <vt:i4>131079</vt:i4>
      </vt:variant>
      <vt:variant>
        <vt:i4>0</vt:i4>
      </vt:variant>
      <vt:variant>
        <vt:i4>0</vt:i4>
      </vt:variant>
      <vt:variant>
        <vt:i4>5</vt:i4>
      </vt:variant>
      <vt:variant>
        <vt:lpwstr>https://www.bfs.admin.ch/bfs/de/home/register/unternehmensregister/betriebs-unternehmensregister.html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Hubert Pürro</cp:lastModifiedBy>
  <cp:revision>6</cp:revision>
  <cp:lastPrinted>2022-07-25T12:48:00Z</cp:lastPrinted>
  <dcterms:created xsi:type="dcterms:W3CDTF">2023-11-03T13:18:00Z</dcterms:created>
  <dcterms:modified xsi:type="dcterms:W3CDTF">2023-11-13T10:36:00Z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0x010100F576A72BD83980468C28594B5E21713C</vt:lpwstr>
  </property>
  <property fmtid="{D5CDD505-2E9C-101B-9397-08002B2CF9AE}" pid="4" name="MediaServiceImageTags">
    <vt:lpwstr/>
  </property>
</Properties>
</file>