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3920A" w14:textId="2DBE4AB1" w:rsidR="00CE39C6" w:rsidRPr="009A5B10" w:rsidRDefault="00561861" w:rsidP="008A7EDC">
      <w:pPr>
        <w:tabs>
          <w:tab w:val="left" w:pos="3261"/>
          <w:tab w:val="left" w:pos="3767"/>
        </w:tabs>
        <w:rPr>
          <w:lang w:val="it-CH"/>
        </w:rPr>
      </w:pPr>
      <w:r w:rsidRPr="00561861">
        <w:rPr>
          <w:b/>
          <w:bCs/>
          <w:sz w:val="36"/>
          <w:szCs w:val="18"/>
          <w:lang w:val="it-CH"/>
        </w:rPr>
        <w:t>Modulo di registrazione per i nuovi trasformatori di latte, per i commercianti diretti e per le aziende lattiero-casearie alpine con trasformazione del latte</w:t>
      </w:r>
    </w:p>
    <w:p w14:paraId="6161D370" w14:textId="6CC2E10A" w:rsidR="005621D3" w:rsidRDefault="005621D3" w:rsidP="008A7EDC">
      <w:pPr>
        <w:tabs>
          <w:tab w:val="left" w:pos="3261"/>
          <w:tab w:val="left" w:pos="3767"/>
        </w:tabs>
        <w:rPr>
          <w:lang w:val="it-CH"/>
        </w:rPr>
      </w:pPr>
    </w:p>
    <w:p w14:paraId="0B402B28" w14:textId="37C44E03" w:rsidR="007E47FA" w:rsidRDefault="007E47FA" w:rsidP="008A7EDC">
      <w:pPr>
        <w:tabs>
          <w:tab w:val="left" w:pos="3261"/>
          <w:tab w:val="left" w:pos="3767"/>
        </w:tabs>
        <w:rPr>
          <w:lang w:val="it-CH"/>
        </w:rPr>
      </w:pPr>
    </w:p>
    <w:p w14:paraId="00F19093" w14:textId="77777777" w:rsidR="007E47FA" w:rsidRPr="009A5B10" w:rsidRDefault="007E47FA" w:rsidP="008A7EDC">
      <w:pPr>
        <w:tabs>
          <w:tab w:val="left" w:pos="3261"/>
          <w:tab w:val="left" w:pos="3767"/>
        </w:tabs>
        <w:rPr>
          <w:lang w:val="it-CH"/>
        </w:rPr>
      </w:pPr>
    </w:p>
    <w:p w14:paraId="431BB20C" w14:textId="2D3CD4AA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770017" w:rsidRPr="009A5B10">
        <w:rPr>
          <w:b/>
          <w:lang w:val="it-CH"/>
        </w:rPr>
        <w:t xml:space="preserve">Valido </w:t>
      </w:r>
      <w:r w:rsidR="00FE3A54">
        <w:rPr>
          <w:b/>
          <w:lang w:val="it-CH"/>
        </w:rPr>
        <w:t>dal</w:t>
      </w:r>
      <w:r w:rsidRPr="009A5B10">
        <w:rPr>
          <w:lang w:val="it-CH"/>
        </w:rPr>
        <w:tab/>
      </w:r>
      <w:sdt>
        <w:sdtPr>
          <w:rPr>
            <w:lang w:val="it-CH"/>
          </w:rPr>
          <w:id w:val="-2019921086"/>
          <w:placeholder>
            <w:docPart w:val="F0E5932249974D19A19AB4866E36C3F7"/>
          </w:placeholder>
          <w:showingPlcHdr/>
          <w:date w:fullDate="2022-07-20T00:00:00Z">
            <w:dateFormat w:val="d MMMM yyyy"/>
            <w:lid w:val="fr-CH"/>
            <w:storeMappedDataAs w:val="dateTime"/>
            <w:calendar w:val="gregorian"/>
          </w:date>
        </w:sdtPr>
        <w:sdtEndPr/>
        <w:sdtContent>
          <w:r w:rsidR="0024073A" w:rsidRPr="0024073A">
            <w:rPr>
              <w:rStyle w:val="Platzhaltertext"/>
              <w:rFonts w:eastAsiaTheme="minorHAnsi"/>
              <w:lang w:val="it-CH"/>
            </w:rPr>
            <w:t>Fare clic o digitare per inserire una data.</w:t>
          </w:r>
        </w:sdtContent>
      </w:sdt>
    </w:p>
    <w:p w14:paraId="188A3E12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0A7BE580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1656E7FE" w14:textId="3D737781" w:rsidR="00AF7E7B" w:rsidRPr="009A5B10" w:rsidRDefault="00770017" w:rsidP="008A7EDC">
      <w:pPr>
        <w:tabs>
          <w:tab w:val="left" w:pos="1843"/>
          <w:tab w:val="left" w:pos="3261"/>
        </w:tabs>
        <w:rPr>
          <w:b/>
          <w:bCs/>
          <w:sz w:val="24"/>
          <w:szCs w:val="22"/>
          <w:u w:val="single"/>
          <w:lang w:val="it-CH"/>
        </w:rPr>
      </w:pPr>
      <w:r w:rsidRPr="009A5B10">
        <w:rPr>
          <w:b/>
          <w:bCs/>
          <w:sz w:val="24"/>
          <w:szCs w:val="22"/>
          <w:u w:val="single"/>
          <w:lang w:val="it-CH"/>
        </w:rPr>
        <w:t>Indirizzo di corrispondenza</w:t>
      </w:r>
    </w:p>
    <w:p w14:paraId="53815DC8" w14:textId="77777777" w:rsidR="00AF7E7B" w:rsidRPr="009A5B10" w:rsidRDefault="00AF7E7B" w:rsidP="008A7EDC">
      <w:pPr>
        <w:tabs>
          <w:tab w:val="left" w:pos="1843"/>
          <w:tab w:val="left" w:pos="3261"/>
        </w:tabs>
        <w:rPr>
          <w:lang w:val="it-CH"/>
        </w:rPr>
      </w:pPr>
    </w:p>
    <w:p w14:paraId="7358B609" w14:textId="62D8763F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2D4C68DD" w14:textId="3DB8F13B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FE3A54">
        <w:rPr>
          <w:b/>
          <w:lang w:val="it-CH"/>
        </w:rPr>
        <w:t>Titolo</w:t>
      </w:r>
      <w:r w:rsidR="008A7EDC" w:rsidRPr="009A5B10">
        <w:rPr>
          <w:color w:val="auto"/>
          <w:lang w:val="it-CH"/>
        </w:rPr>
        <w:tab/>
      </w:r>
      <w:sdt>
        <w:sdtPr>
          <w:rPr>
            <w:color w:val="auto"/>
            <w:lang w:val="it-CH"/>
          </w:rPr>
          <w:id w:val="-936139282"/>
          <w:placeholder>
            <w:docPart w:val="74E596770C6A4BA580BCE31435EC2CDC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675FA7D8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5BB70732" w14:textId="722770A4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179C016D" w14:textId="496BE3EC" w:rsidR="007E4652" w:rsidRPr="009A5B10" w:rsidRDefault="0052260B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1E2EF7" w:rsidRPr="001E2EF7">
        <w:rPr>
          <w:b/>
          <w:lang w:val="it-CH"/>
        </w:rPr>
        <w:t>Nome/Società</w:t>
      </w:r>
      <w:r w:rsidR="00C97F45" w:rsidRPr="009A5B10">
        <w:rPr>
          <w:lang w:val="it-CH"/>
        </w:rPr>
        <w:tab/>
      </w:r>
      <w:sdt>
        <w:sdtPr>
          <w:rPr>
            <w:lang w:val="it-CH"/>
          </w:rPr>
          <w:id w:val="-1958399908"/>
          <w:placeholder>
            <w:docPart w:val="8727A9D084E748F2901E260935767A3B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56EF7A87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3C3C7545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766BA4F1" w14:textId="668D1E43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1E2EF7" w:rsidRPr="001E2EF7">
        <w:rPr>
          <w:b/>
          <w:lang w:val="it-CH"/>
        </w:rPr>
        <w:t>Cognome/Supplemento</w:t>
      </w:r>
      <w:r w:rsidR="008A7EDC" w:rsidRPr="009A5B10">
        <w:rPr>
          <w:lang w:val="it-CH"/>
        </w:rPr>
        <w:tab/>
      </w:r>
      <w:sdt>
        <w:sdtPr>
          <w:rPr>
            <w:lang w:val="it-CH"/>
          </w:rPr>
          <w:id w:val="409743411"/>
          <w:placeholder>
            <w:docPart w:val="F73AB59280A042B7B3F6ACA366EB20E7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1AA39954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113DF506" w14:textId="69DA2AD3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10EDA1ED" w14:textId="02C79EF0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1C30AC" w:rsidRPr="001C30AC">
        <w:rPr>
          <w:b/>
          <w:lang w:val="it-CH"/>
        </w:rPr>
        <w:t>Indirizzo</w:t>
      </w:r>
      <w:r w:rsidRPr="009A5B10">
        <w:rPr>
          <w:lang w:val="it-CH"/>
        </w:rPr>
        <w:tab/>
      </w:r>
      <w:sdt>
        <w:sdtPr>
          <w:rPr>
            <w:lang w:val="it-CH"/>
          </w:rPr>
          <w:id w:val="-784965836"/>
          <w:placeholder>
            <w:docPart w:val="E89BC12F6B5D4531825C9ED189A284E8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0769C42A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7F97222C" w14:textId="71A9DE28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6406E48C" w14:textId="292F6642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2F1A34" w:rsidRPr="009A5B10">
        <w:rPr>
          <w:b/>
          <w:lang w:val="it-CH"/>
        </w:rPr>
        <w:t>NPA</w:t>
      </w:r>
      <w:r w:rsidRPr="009A5B10">
        <w:rPr>
          <w:lang w:val="it-CH"/>
        </w:rPr>
        <w:tab/>
      </w:r>
      <w:sdt>
        <w:sdtPr>
          <w:rPr>
            <w:lang w:val="it-CH"/>
          </w:rPr>
          <w:id w:val="-1559547683"/>
          <w:placeholder>
            <w:docPart w:val="E9A1979CB43A49AB87BB18C096FC092C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1EAF13C6" w14:textId="77777777" w:rsidR="00CE35EB" w:rsidRPr="009A5B10" w:rsidRDefault="00CE35EB" w:rsidP="008A7EDC">
      <w:pPr>
        <w:tabs>
          <w:tab w:val="left" w:pos="1843"/>
          <w:tab w:val="left" w:pos="3261"/>
        </w:tabs>
        <w:rPr>
          <w:lang w:val="it-CH"/>
        </w:rPr>
      </w:pPr>
    </w:p>
    <w:p w14:paraId="3BD9BC55" w14:textId="1CBC87E3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2B1ADB87" w14:textId="3E2A79BC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1C30AC" w:rsidRPr="001C30AC">
        <w:rPr>
          <w:b/>
          <w:lang w:val="it-CH"/>
        </w:rPr>
        <w:t>Località</w:t>
      </w:r>
      <w:r w:rsidR="00C97F45" w:rsidRPr="009A5B10">
        <w:rPr>
          <w:lang w:val="it-CH"/>
        </w:rPr>
        <w:tab/>
      </w:r>
      <w:sdt>
        <w:sdtPr>
          <w:rPr>
            <w:lang w:val="it-CH"/>
          </w:rPr>
          <w:id w:val="314227193"/>
          <w:placeholder>
            <w:docPart w:val="A5522D650E97492CB91AAB00F9AD4A33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40648AEE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6C32B1D6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6FDD55BA" w14:textId="6D012ED5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1C30AC" w:rsidRPr="001C30AC">
        <w:rPr>
          <w:b/>
          <w:lang w:val="it-CH"/>
        </w:rPr>
        <w:t>Lingua</w:t>
      </w:r>
      <w:r w:rsidRPr="009A5B10">
        <w:rPr>
          <w:lang w:val="it-CH"/>
        </w:rPr>
        <w:tab/>
      </w:r>
      <w:sdt>
        <w:sdtPr>
          <w:rPr>
            <w:lang w:val="it-CH"/>
          </w:rPr>
          <w:id w:val="-78910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696" w:rsidRPr="009A5B10">
            <w:rPr>
              <w:rFonts w:ascii="MS Gothic" w:eastAsia="MS Gothic" w:hAnsi="MS Gothic"/>
              <w:lang w:val="it-CH"/>
            </w:rPr>
            <w:t>☐</w:t>
          </w:r>
        </w:sdtContent>
      </w:sdt>
      <w:r w:rsidR="00DC39D9" w:rsidRPr="009A5B10">
        <w:rPr>
          <w:lang w:val="it-CH"/>
        </w:rPr>
        <w:t xml:space="preserve"> </w:t>
      </w:r>
      <w:r w:rsidR="00A25808" w:rsidRPr="00A25808">
        <w:rPr>
          <w:lang w:val="it-CH"/>
        </w:rPr>
        <w:t>Tedesco</w:t>
      </w:r>
      <w:r w:rsidR="004D3696" w:rsidRPr="009A5B10">
        <w:rPr>
          <w:lang w:val="it-CH"/>
        </w:rPr>
        <w:tab/>
      </w:r>
      <w:r w:rsidRPr="009A5B10">
        <w:rPr>
          <w:lang w:val="it-CH"/>
        </w:rPr>
        <w:tab/>
      </w:r>
      <w:sdt>
        <w:sdtPr>
          <w:rPr>
            <w:lang w:val="it-CH"/>
          </w:rPr>
          <w:id w:val="397015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7CC" w:rsidRPr="009A5B10">
            <w:rPr>
              <w:rFonts w:ascii="MS Gothic" w:eastAsia="MS Gothic" w:hAnsi="MS Gothic"/>
              <w:lang w:val="it-CH"/>
            </w:rPr>
            <w:t>☐</w:t>
          </w:r>
        </w:sdtContent>
      </w:sdt>
      <w:r w:rsidR="00DC39D9" w:rsidRPr="009A5B10">
        <w:rPr>
          <w:lang w:val="it-CH"/>
        </w:rPr>
        <w:t xml:space="preserve"> </w:t>
      </w:r>
      <w:r w:rsidR="00A25808" w:rsidRPr="00A25808">
        <w:rPr>
          <w:lang w:val="it-CH"/>
        </w:rPr>
        <w:t>Francese</w:t>
      </w:r>
      <w:r w:rsidR="004D3696" w:rsidRPr="009A5B10">
        <w:rPr>
          <w:lang w:val="it-CH"/>
        </w:rPr>
        <w:tab/>
      </w:r>
      <w:r w:rsidRPr="009A5B10">
        <w:rPr>
          <w:lang w:val="it-CH"/>
        </w:rPr>
        <w:tab/>
      </w:r>
      <w:sdt>
        <w:sdtPr>
          <w:rPr>
            <w:lang w:val="it-CH"/>
          </w:rPr>
          <w:id w:val="-1175256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7CC" w:rsidRPr="009A5B10">
            <w:rPr>
              <w:rFonts w:ascii="MS Gothic" w:eastAsia="MS Gothic" w:hAnsi="MS Gothic"/>
              <w:lang w:val="it-CH"/>
            </w:rPr>
            <w:t>☐</w:t>
          </w:r>
        </w:sdtContent>
      </w:sdt>
      <w:r w:rsidR="00DC39D9" w:rsidRPr="009A5B10">
        <w:rPr>
          <w:lang w:val="it-CH"/>
        </w:rPr>
        <w:t xml:space="preserve"> </w:t>
      </w:r>
      <w:r w:rsidR="00A25808" w:rsidRPr="00A25808">
        <w:rPr>
          <w:lang w:val="it-CH"/>
        </w:rPr>
        <w:t>Italiano</w:t>
      </w:r>
    </w:p>
    <w:p w14:paraId="192EAB7F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2E75E268" w14:textId="07B5E3EA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7B7B7D41" w14:textId="699A99D7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B73B29" w:rsidRPr="00B73B29">
        <w:rPr>
          <w:b/>
          <w:lang w:val="it-CH"/>
        </w:rPr>
        <w:t>E-mail</w:t>
      </w:r>
      <w:r w:rsidRPr="009A5B10">
        <w:rPr>
          <w:lang w:val="it-CH"/>
        </w:rPr>
        <w:tab/>
      </w:r>
      <w:sdt>
        <w:sdtPr>
          <w:rPr>
            <w:lang w:val="it-CH"/>
          </w:rPr>
          <w:id w:val="-1185828102"/>
          <w:placeholder>
            <w:docPart w:val="19D240F985514632B7730F1862E98D95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4B811FC6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33ACBDD5" w14:textId="67F53051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04FB5220" w14:textId="59ED9487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61114E" w:rsidRPr="0061114E">
        <w:rPr>
          <w:b/>
          <w:lang w:val="it-CH"/>
        </w:rPr>
        <w:t>Telefono / Mobile</w:t>
      </w:r>
      <w:r w:rsidR="00C97F45" w:rsidRPr="009A5B10">
        <w:rPr>
          <w:lang w:val="it-CH"/>
        </w:rPr>
        <w:tab/>
      </w:r>
      <w:sdt>
        <w:sdtPr>
          <w:rPr>
            <w:lang w:val="it-CH"/>
          </w:rPr>
          <w:id w:val="-1174031162"/>
          <w:placeholder>
            <w:docPart w:val="42013349936C490E8AFA00242D83A606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388A3C83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2A4051D8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5AB649C4" w14:textId="13367C69" w:rsidR="004375A6" w:rsidRPr="009A5B10" w:rsidRDefault="0061114E" w:rsidP="008A7EDC">
      <w:pPr>
        <w:tabs>
          <w:tab w:val="left" w:pos="1843"/>
          <w:tab w:val="left" w:pos="3261"/>
        </w:tabs>
        <w:rPr>
          <w:lang w:val="it-CH"/>
        </w:rPr>
      </w:pPr>
      <w:r w:rsidRPr="0061114E">
        <w:rPr>
          <w:b/>
          <w:bCs/>
          <w:sz w:val="24"/>
          <w:szCs w:val="22"/>
          <w:u w:val="single"/>
          <w:lang w:val="it-CH"/>
        </w:rPr>
        <w:t>Numeri di identità</w:t>
      </w:r>
    </w:p>
    <w:p w14:paraId="33561CEF" w14:textId="444B88FD" w:rsidR="007E4652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020F5FE0" w14:textId="77777777" w:rsidR="0061114E" w:rsidRPr="009A5B10" w:rsidRDefault="0061114E" w:rsidP="008A7EDC">
      <w:pPr>
        <w:tabs>
          <w:tab w:val="left" w:pos="1843"/>
          <w:tab w:val="left" w:pos="3261"/>
        </w:tabs>
        <w:rPr>
          <w:lang w:val="it-CH"/>
        </w:rPr>
      </w:pPr>
    </w:p>
    <w:p w14:paraId="09A0DD43" w14:textId="4C10F8CC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AB10ED" w:rsidRPr="00AB10ED">
        <w:rPr>
          <w:b/>
          <w:bCs/>
          <w:lang w:val="it-CH"/>
        </w:rPr>
        <w:t>Numero di agat</w:t>
      </w:r>
      <w:r w:rsidR="0024073A">
        <w:rPr>
          <w:b/>
          <w:bCs/>
          <w:lang w:val="it-CH"/>
        </w:rPr>
        <w:t>e</w:t>
      </w:r>
      <w:r w:rsidR="00C97F45" w:rsidRPr="009A5B10">
        <w:rPr>
          <w:lang w:val="it-CH"/>
        </w:rPr>
        <w:tab/>
      </w:r>
      <w:sdt>
        <w:sdtPr>
          <w:rPr>
            <w:lang w:val="it-CH"/>
          </w:rPr>
          <w:id w:val="1615019980"/>
          <w:placeholder>
            <w:docPart w:val="0A75A4CE12D64802947C073F97570995"/>
          </w:placeholder>
          <w:showingPlcHdr/>
          <w:text/>
        </w:sdtPr>
        <w:sdtEndPr/>
        <w:sdtContent>
          <w:r w:rsidR="0024073A" w:rsidRPr="0024073A">
            <w:rPr>
              <w:rStyle w:val="Platzhaltertext"/>
              <w:lang w:val="it-CH"/>
            </w:rPr>
            <w:t>Numero di agat</w:t>
          </w:r>
          <w:r w:rsidR="0024073A">
            <w:rPr>
              <w:rStyle w:val="Platzhaltertext"/>
              <w:lang w:val="it-CH"/>
            </w:rPr>
            <w:t xml:space="preserve">e </w:t>
          </w:r>
          <w:r w:rsidR="0052260B" w:rsidRPr="009A5B10">
            <w:rPr>
              <w:rStyle w:val="Platzhaltertext"/>
              <w:lang w:val="it-CH"/>
            </w:rPr>
            <w:t>(</w:t>
          </w:r>
          <w:r w:rsidR="00B845F9">
            <w:rPr>
              <w:rStyle w:val="Platzhaltertext"/>
              <w:lang w:val="it-CH"/>
            </w:rPr>
            <w:t>p. es.</w:t>
          </w:r>
          <w:r w:rsidR="0052260B" w:rsidRPr="009A5B10">
            <w:rPr>
              <w:rStyle w:val="Platzhaltertext"/>
              <w:lang w:val="it-CH"/>
            </w:rPr>
            <w:t xml:space="preserve"> 1234567)</w:t>
          </w:r>
        </w:sdtContent>
      </w:sdt>
    </w:p>
    <w:p w14:paraId="7B54FE0C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06A300BC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365FCED7" w14:textId="384EA9C3" w:rsidR="007E4652" w:rsidRPr="00341224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9A5B10">
        <w:rPr>
          <w:lang w:val="it-CH"/>
        </w:rPr>
        <w:tab/>
      </w:r>
      <w:r w:rsidR="00AB10ED" w:rsidRPr="00341224">
        <w:rPr>
          <w:b/>
          <w:bCs/>
          <w:lang w:val="fr-CH"/>
        </w:rPr>
        <w:t>RIS</w:t>
      </w:r>
      <w:r w:rsidR="00C97F45" w:rsidRPr="00341224">
        <w:rPr>
          <w:lang w:val="fr-CH"/>
        </w:rPr>
        <w:tab/>
      </w:r>
      <w:sdt>
        <w:sdtPr>
          <w:rPr>
            <w:lang w:val="it-CH"/>
          </w:rPr>
          <w:id w:val="-1066567518"/>
          <w:placeholder>
            <w:docPart w:val="62C736724EB842469F358FA2373CC35F"/>
          </w:placeholder>
          <w:showingPlcHdr/>
          <w:text/>
        </w:sdtPr>
        <w:sdtEndPr/>
        <w:sdtContent>
          <w:r w:rsidR="005E4FB9" w:rsidRPr="009A5B10">
            <w:rPr>
              <w:rStyle w:val="Platzhaltertext"/>
              <w:lang w:val="it-CH"/>
            </w:rPr>
            <w:t>R</w:t>
          </w:r>
          <w:r w:rsidR="0024073A">
            <w:rPr>
              <w:rStyle w:val="Platzhaltertext"/>
              <w:lang w:val="it-CH"/>
            </w:rPr>
            <w:t>IS</w:t>
          </w:r>
          <w:r w:rsidR="0052260B" w:rsidRPr="009A5B10">
            <w:rPr>
              <w:rStyle w:val="Platzhaltertext"/>
              <w:lang w:val="it-CH"/>
            </w:rPr>
            <w:t xml:space="preserve"> (</w:t>
          </w:r>
          <w:r w:rsidR="00B845F9">
            <w:rPr>
              <w:rStyle w:val="Platzhaltertext"/>
              <w:lang w:val="it-CH"/>
            </w:rPr>
            <w:t>p. es.</w:t>
          </w:r>
          <w:r w:rsidR="0052260B" w:rsidRPr="009A5B10">
            <w:rPr>
              <w:rStyle w:val="Platzhaltertext"/>
              <w:lang w:val="it-CH"/>
            </w:rPr>
            <w:t xml:space="preserve"> A12345678)</w:t>
          </w:r>
        </w:sdtContent>
      </w:sdt>
    </w:p>
    <w:p w14:paraId="148EDDD5" w14:textId="77777777" w:rsidR="007E4652" w:rsidRPr="00341224" w:rsidRDefault="007E4652" w:rsidP="008A7EDC">
      <w:pPr>
        <w:tabs>
          <w:tab w:val="left" w:pos="3261"/>
        </w:tabs>
        <w:ind w:left="1985" w:firstLine="1985"/>
        <w:jc w:val="center"/>
        <w:rPr>
          <w:rFonts w:ascii="Arial" w:hAnsi="Arial" w:cs="Arial"/>
          <w:color w:val="606060"/>
          <w:spacing w:val="8"/>
          <w:sz w:val="18"/>
          <w:szCs w:val="18"/>
          <w:shd w:val="clear" w:color="auto" w:fill="FFFFFF"/>
          <w:lang w:val="fr-CH"/>
        </w:rPr>
      </w:pPr>
    </w:p>
    <w:p w14:paraId="6329BA0C" w14:textId="0E614885" w:rsidR="005E4FB9" w:rsidRDefault="007E4652" w:rsidP="007E47FA">
      <w:pPr>
        <w:tabs>
          <w:tab w:val="left" w:pos="3261"/>
          <w:tab w:val="left" w:pos="3828"/>
        </w:tabs>
        <w:rPr>
          <w:sz w:val="18"/>
          <w:szCs w:val="16"/>
          <w:lang w:val="it-CH"/>
        </w:rPr>
      </w:pPr>
      <w:r w:rsidRPr="00341224">
        <w:rPr>
          <w:sz w:val="18"/>
          <w:szCs w:val="16"/>
          <w:lang w:val="fr-CH"/>
        </w:rPr>
        <w:tab/>
      </w:r>
      <w:r w:rsidR="000A3068" w:rsidRPr="000A3068">
        <w:rPr>
          <w:sz w:val="18"/>
          <w:szCs w:val="16"/>
          <w:lang w:val="it-CH"/>
        </w:rPr>
        <w:t xml:space="preserve">Potete trovare il vostro numero RIS qui: </w:t>
      </w:r>
      <w:hyperlink r:id="rId11" w:history="1">
        <w:r w:rsidR="000A3068" w:rsidRPr="000A3068">
          <w:rPr>
            <w:rStyle w:val="Hyperlink"/>
            <w:sz w:val="18"/>
            <w:szCs w:val="16"/>
            <w:lang w:val="it-CH"/>
          </w:rPr>
          <w:t>www.bfs.admin.ch</w:t>
        </w:r>
      </w:hyperlink>
    </w:p>
    <w:p w14:paraId="4527CDEA" w14:textId="23135B4F" w:rsidR="007E47FA" w:rsidRDefault="007E47FA" w:rsidP="007E47FA">
      <w:pPr>
        <w:tabs>
          <w:tab w:val="left" w:pos="3261"/>
          <w:tab w:val="left" w:pos="3828"/>
        </w:tabs>
        <w:rPr>
          <w:sz w:val="18"/>
          <w:szCs w:val="16"/>
          <w:lang w:val="it-CH"/>
        </w:rPr>
      </w:pPr>
    </w:p>
    <w:p w14:paraId="38A29C3F" w14:textId="77777777" w:rsidR="007E47FA" w:rsidRPr="007E47FA" w:rsidRDefault="007E47FA" w:rsidP="007E47FA">
      <w:pPr>
        <w:tabs>
          <w:tab w:val="left" w:pos="3261"/>
          <w:tab w:val="left" w:pos="3828"/>
        </w:tabs>
        <w:rPr>
          <w:sz w:val="18"/>
          <w:szCs w:val="16"/>
          <w:lang w:val="it-CH"/>
        </w:rPr>
      </w:pPr>
    </w:p>
    <w:p w14:paraId="296487F4" w14:textId="0D229F8A" w:rsidR="007E4652" w:rsidRPr="009A5B10" w:rsidRDefault="005E4FB9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b/>
          <w:bCs/>
          <w:lang w:val="it-CH"/>
        </w:rPr>
        <w:lastRenderedPageBreak/>
        <w:tab/>
      </w:r>
      <w:r w:rsidR="001122ED" w:rsidRPr="001122ED">
        <w:rPr>
          <w:b/>
          <w:bCs/>
          <w:lang w:val="it-CH"/>
        </w:rPr>
        <w:t>IDI</w:t>
      </w:r>
      <w:r w:rsidR="00C97F45" w:rsidRPr="009A5B10">
        <w:rPr>
          <w:lang w:val="it-CH"/>
        </w:rPr>
        <w:tab/>
      </w:r>
      <w:sdt>
        <w:sdtPr>
          <w:rPr>
            <w:lang w:val="it-CH"/>
          </w:rPr>
          <w:id w:val="1710449392"/>
          <w:placeholder>
            <w:docPart w:val="9EC74D2F4F4040CB83E0DAD030EE5EE3"/>
          </w:placeholder>
          <w:showingPlcHdr/>
          <w:text/>
        </w:sdtPr>
        <w:sdtEndPr/>
        <w:sdtContent>
          <w:r w:rsidRPr="009A5B10">
            <w:rPr>
              <w:rStyle w:val="Platzhaltertext"/>
              <w:lang w:val="it-CH"/>
            </w:rPr>
            <w:t>I</w:t>
          </w:r>
          <w:r w:rsidR="00E87627">
            <w:rPr>
              <w:rStyle w:val="Platzhaltertext"/>
              <w:lang w:val="it-CH"/>
            </w:rPr>
            <w:t>DI</w:t>
          </w:r>
          <w:r w:rsidR="0052260B" w:rsidRPr="009A5B10">
            <w:rPr>
              <w:rStyle w:val="Platzhaltertext"/>
              <w:lang w:val="it-CH"/>
            </w:rPr>
            <w:t xml:space="preserve"> (</w:t>
          </w:r>
          <w:r w:rsidR="00B845F9">
            <w:rPr>
              <w:rStyle w:val="Platzhaltertext"/>
              <w:lang w:val="it-CH"/>
            </w:rPr>
            <w:t>p. es.</w:t>
          </w:r>
          <w:r w:rsidR="0052260B" w:rsidRPr="009A5B10">
            <w:rPr>
              <w:rStyle w:val="Platzhaltertext"/>
              <w:lang w:val="it-CH"/>
            </w:rPr>
            <w:t xml:space="preserve"> CH-123.123.123)</w:t>
          </w:r>
        </w:sdtContent>
      </w:sdt>
    </w:p>
    <w:p w14:paraId="10C07675" w14:textId="77777777" w:rsidR="007E4652" w:rsidRPr="009A5B10" w:rsidRDefault="007E4652" w:rsidP="008A7EDC">
      <w:pPr>
        <w:tabs>
          <w:tab w:val="left" w:pos="3261"/>
        </w:tabs>
        <w:rPr>
          <w:lang w:val="it-CH"/>
        </w:rPr>
      </w:pPr>
    </w:p>
    <w:p w14:paraId="46246A58" w14:textId="6DEDCC02" w:rsidR="00A23CE3" w:rsidRPr="009A5B10" w:rsidRDefault="007E4652" w:rsidP="008A7EDC">
      <w:pPr>
        <w:tabs>
          <w:tab w:val="left" w:pos="3261"/>
          <w:tab w:val="left" w:pos="3828"/>
        </w:tabs>
        <w:rPr>
          <w:sz w:val="18"/>
          <w:szCs w:val="16"/>
          <w:lang w:val="it-CH"/>
        </w:rPr>
      </w:pPr>
      <w:r w:rsidRPr="009A5B10">
        <w:rPr>
          <w:sz w:val="18"/>
          <w:szCs w:val="16"/>
          <w:lang w:val="it-CH"/>
        </w:rPr>
        <w:tab/>
      </w:r>
      <w:r w:rsidR="00F01A48" w:rsidRPr="00F01A48">
        <w:rPr>
          <w:sz w:val="18"/>
          <w:szCs w:val="16"/>
          <w:lang w:val="it-CH"/>
        </w:rPr>
        <w:t xml:space="preserve">Potete trovare il vostro </w:t>
      </w:r>
      <w:r w:rsidR="00782D5C">
        <w:rPr>
          <w:sz w:val="18"/>
          <w:szCs w:val="16"/>
          <w:lang w:val="it-CH"/>
        </w:rPr>
        <w:t>IDI</w:t>
      </w:r>
      <w:r w:rsidR="00F01A48" w:rsidRPr="00F01A48">
        <w:rPr>
          <w:sz w:val="18"/>
          <w:szCs w:val="16"/>
          <w:lang w:val="it-CH"/>
        </w:rPr>
        <w:t xml:space="preserve"> qui: </w:t>
      </w:r>
      <w:hyperlink r:id="rId12" w:history="1">
        <w:r w:rsidR="00F01A48">
          <w:rPr>
            <w:rStyle w:val="Hyperlink"/>
            <w:sz w:val="18"/>
            <w:szCs w:val="16"/>
            <w:lang w:val="it-CH"/>
          </w:rPr>
          <w:t>www.uid.admin.ch</w:t>
        </w:r>
      </w:hyperlink>
    </w:p>
    <w:p w14:paraId="08F0914E" w14:textId="1C5B68F4" w:rsidR="006A156F" w:rsidRPr="009A5B10" w:rsidRDefault="006A156F" w:rsidP="008A7EDC">
      <w:pPr>
        <w:tabs>
          <w:tab w:val="left" w:pos="3261"/>
          <w:tab w:val="left" w:pos="4228"/>
        </w:tabs>
        <w:rPr>
          <w:sz w:val="18"/>
          <w:szCs w:val="16"/>
          <w:lang w:val="it-CH"/>
        </w:rPr>
      </w:pPr>
    </w:p>
    <w:p w14:paraId="3B04FA07" w14:textId="7C83BAD9" w:rsidR="007E4652" w:rsidRPr="009A5B10" w:rsidRDefault="007E4652" w:rsidP="008A7EDC">
      <w:pPr>
        <w:tabs>
          <w:tab w:val="left" w:pos="851"/>
          <w:tab w:val="left" w:pos="3261"/>
          <w:tab w:val="left" w:pos="4228"/>
        </w:tabs>
        <w:rPr>
          <w:lang w:val="it-CH"/>
        </w:rPr>
      </w:pPr>
      <w:r w:rsidRPr="009A5B10">
        <w:rPr>
          <w:sz w:val="18"/>
          <w:szCs w:val="16"/>
          <w:lang w:val="it-CH"/>
        </w:rPr>
        <w:tab/>
      </w:r>
      <w:r w:rsidR="001664D9" w:rsidRPr="001664D9">
        <w:rPr>
          <w:b/>
          <w:bCs/>
          <w:lang w:val="it-CH"/>
        </w:rPr>
        <w:t>N° di autorizzazione</w:t>
      </w:r>
      <w:r w:rsidR="00272E2F" w:rsidRPr="009A5B10">
        <w:rPr>
          <w:rFonts w:eastAsiaTheme="minorHAnsi"/>
          <w:lang w:val="it-CH"/>
        </w:rPr>
        <w:tab/>
      </w:r>
      <w:sdt>
        <w:sdtPr>
          <w:rPr>
            <w:rFonts w:eastAsiaTheme="minorHAnsi"/>
            <w:lang w:val="it-CH"/>
          </w:rPr>
          <w:id w:val="477347466"/>
          <w:placeholder>
            <w:docPart w:val="1E9E6F88DAAB45FAB0722227A827C7D2"/>
          </w:placeholder>
          <w:showingPlcHdr/>
          <w:text/>
        </w:sdtPr>
        <w:sdtEndPr/>
        <w:sdtContent>
          <w:r w:rsidR="00E87627" w:rsidRPr="00E87627">
            <w:rPr>
              <w:rStyle w:val="Platzhaltertext"/>
              <w:lang w:val="it-CH"/>
            </w:rPr>
            <w:t>N° di autorizzazione</w:t>
          </w:r>
        </w:sdtContent>
      </w:sdt>
    </w:p>
    <w:p w14:paraId="48F8B1A3" w14:textId="77777777" w:rsidR="007E4652" w:rsidRPr="009A5B10" w:rsidRDefault="007E4652" w:rsidP="008A7EDC">
      <w:pPr>
        <w:tabs>
          <w:tab w:val="left" w:pos="1843"/>
          <w:tab w:val="left" w:pos="3261"/>
          <w:tab w:val="left" w:pos="4228"/>
        </w:tabs>
        <w:rPr>
          <w:sz w:val="18"/>
          <w:szCs w:val="16"/>
          <w:lang w:val="it-CH"/>
        </w:rPr>
      </w:pPr>
    </w:p>
    <w:p w14:paraId="5ABC4828" w14:textId="3787D690" w:rsidR="00A23CE3" w:rsidRDefault="007E4652" w:rsidP="00F01A48">
      <w:pPr>
        <w:tabs>
          <w:tab w:val="left" w:pos="1843"/>
          <w:tab w:val="left" w:pos="3261"/>
          <w:tab w:val="left" w:pos="3828"/>
        </w:tabs>
        <w:rPr>
          <w:sz w:val="18"/>
          <w:szCs w:val="16"/>
          <w:lang w:val="it-CH"/>
        </w:rPr>
      </w:pPr>
      <w:r w:rsidRPr="009A5B10">
        <w:rPr>
          <w:sz w:val="18"/>
          <w:szCs w:val="16"/>
          <w:lang w:val="it-CH"/>
        </w:rPr>
        <w:tab/>
      </w:r>
      <w:r w:rsidRPr="009A5B10">
        <w:rPr>
          <w:sz w:val="18"/>
          <w:szCs w:val="16"/>
          <w:lang w:val="it-CH"/>
        </w:rPr>
        <w:tab/>
      </w:r>
      <w:r w:rsidR="00F01A48" w:rsidRPr="00F01A48">
        <w:rPr>
          <w:sz w:val="18"/>
          <w:szCs w:val="16"/>
          <w:lang w:val="it-CH"/>
        </w:rPr>
        <w:t xml:space="preserve">Potete trovare il vostro numero qui: </w:t>
      </w:r>
      <w:hyperlink r:id="rId13" w:history="1">
        <w:r w:rsidR="00F01A48" w:rsidRPr="00733BD3">
          <w:rPr>
            <w:rStyle w:val="Hyperlink"/>
            <w:sz w:val="18"/>
            <w:szCs w:val="16"/>
            <w:lang w:val="it-CH"/>
          </w:rPr>
          <w:t>www.blv.admin.ch</w:t>
        </w:r>
      </w:hyperlink>
    </w:p>
    <w:p w14:paraId="21833B50" w14:textId="77777777" w:rsidR="00F01A48" w:rsidRPr="009A5B10" w:rsidRDefault="00F01A48" w:rsidP="00F01A48">
      <w:pPr>
        <w:tabs>
          <w:tab w:val="left" w:pos="1843"/>
          <w:tab w:val="left" w:pos="3261"/>
          <w:tab w:val="left" w:pos="3828"/>
        </w:tabs>
        <w:rPr>
          <w:sz w:val="18"/>
          <w:szCs w:val="16"/>
          <w:lang w:val="it-CH"/>
        </w:rPr>
      </w:pPr>
    </w:p>
    <w:p w14:paraId="7B073343" w14:textId="45B326CC" w:rsidR="007E4652" w:rsidRPr="009A5B10" w:rsidRDefault="007E4652" w:rsidP="008A7EDC">
      <w:pPr>
        <w:tabs>
          <w:tab w:val="left" w:pos="851"/>
          <w:tab w:val="left" w:pos="3261"/>
          <w:tab w:val="left" w:pos="4228"/>
        </w:tabs>
        <w:rPr>
          <w:lang w:val="it-CH"/>
        </w:rPr>
      </w:pPr>
      <w:r w:rsidRPr="009A5B10">
        <w:rPr>
          <w:lang w:val="it-CH"/>
        </w:rPr>
        <w:tab/>
      </w:r>
      <w:r w:rsidR="00672AE7" w:rsidRPr="00672AE7">
        <w:rPr>
          <w:b/>
          <w:bCs/>
          <w:lang w:val="it-CH"/>
        </w:rPr>
        <w:t>Numero BDTA</w:t>
      </w:r>
      <w:r w:rsidR="00272E2F" w:rsidRPr="009A5B10">
        <w:rPr>
          <w:lang w:val="it-CH"/>
        </w:rPr>
        <w:tab/>
      </w:r>
      <w:sdt>
        <w:sdtPr>
          <w:rPr>
            <w:lang w:val="it-CH"/>
          </w:rPr>
          <w:id w:val="-1209568160"/>
          <w:placeholder>
            <w:docPart w:val="D09E793B50AD4D5B96CEEB8D922B2329"/>
          </w:placeholder>
          <w:showingPlcHdr/>
          <w:text/>
        </w:sdtPr>
        <w:sdtEndPr/>
        <w:sdtContent>
          <w:r w:rsidR="005E4FB9" w:rsidRPr="009A5B10">
            <w:rPr>
              <w:rStyle w:val="Platzhaltertext"/>
              <w:lang w:val="it-CH"/>
            </w:rPr>
            <w:t xml:space="preserve">N° BDTA </w:t>
          </w:r>
          <w:r w:rsidR="0052260B" w:rsidRPr="009A5B10">
            <w:rPr>
              <w:rStyle w:val="Platzhaltertext"/>
              <w:lang w:val="it-CH"/>
            </w:rPr>
            <w:t>(</w:t>
          </w:r>
          <w:r w:rsidR="00B845F9">
            <w:rPr>
              <w:rStyle w:val="Platzhaltertext"/>
              <w:lang w:val="it-CH"/>
            </w:rPr>
            <w:t>p. es.</w:t>
          </w:r>
          <w:r w:rsidR="0052260B" w:rsidRPr="009A5B10">
            <w:rPr>
              <w:rStyle w:val="Platzhaltertext"/>
              <w:lang w:val="it-CH"/>
            </w:rPr>
            <w:t xml:space="preserve"> 2345678)</w:t>
          </w:r>
        </w:sdtContent>
      </w:sdt>
    </w:p>
    <w:p w14:paraId="5E468DA5" w14:textId="77777777" w:rsidR="007E4652" w:rsidRPr="009A5B10" w:rsidRDefault="007E4652" w:rsidP="008A7EDC">
      <w:pPr>
        <w:tabs>
          <w:tab w:val="left" w:pos="3261"/>
        </w:tabs>
        <w:rPr>
          <w:lang w:val="it-CH"/>
        </w:rPr>
      </w:pPr>
    </w:p>
    <w:p w14:paraId="53B4D9F8" w14:textId="55416DFF" w:rsidR="007E4652" w:rsidRPr="009A5B10" w:rsidRDefault="007E4652" w:rsidP="00C45C2F">
      <w:pPr>
        <w:tabs>
          <w:tab w:val="left" w:pos="3261"/>
          <w:tab w:val="left" w:pos="3828"/>
        </w:tabs>
        <w:ind w:left="3261" w:hanging="3261"/>
        <w:rPr>
          <w:sz w:val="18"/>
          <w:szCs w:val="16"/>
          <w:lang w:val="it-CH"/>
        </w:rPr>
      </w:pPr>
      <w:r w:rsidRPr="009A5B10">
        <w:rPr>
          <w:lang w:val="it-CH"/>
        </w:rPr>
        <w:tab/>
      </w:r>
      <w:r w:rsidR="00BF36F0" w:rsidRPr="00BF36F0">
        <w:rPr>
          <w:sz w:val="18"/>
          <w:szCs w:val="16"/>
          <w:lang w:val="it-CH"/>
        </w:rPr>
        <w:t>Indicazione del numero BDTA se si è venditori diretti e/o si pubblicizza un'azienda agricola estiva</w:t>
      </w:r>
    </w:p>
    <w:p w14:paraId="5C1ACF91" w14:textId="2772C058" w:rsidR="007E4652" w:rsidRPr="009A5B10" w:rsidRDefault="007E4652" w:rsidP="008A7EDC">
      <w:pPr>
        <w:tabs>
          <w:tab w:val="left" w:pos="3261"/>
        </w:tabs>
        <w:rPr>
          <w:sz w:val="18"/>
          <w:szCs w:val="16"/>
          <w:lang w:val="it-CH"/>
        </w:rPr>
      </w:pPr>
    </w:p>
    <w:p w14:paraId="0B99CAAA" w14:textId="43256A39" w:rsidR="007E4652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r w:rsidR="00672AE7" w:rsidRPr="00672AE7">
        <w:rPr>
          <w:b/>
          <w:bCs/>
          <w:lang w:val="it-CH"/>
        </w:rPr>
        <w:t>Numero AGIS</w:t>
      </w:r>
      <w:r w:rsidR="00C25403" w:rsidRPr="009A5B10">
        <w:rPr>
          <w:rFonts w:eastAsiaTheme="minorHAnsi"/>
          <w:lang w:val="it-CH"/>
        </w:rPr>
        <w:tab/>
      </w:r>
      <w:sdt>
        <w:sdtPr>
          <w:rPr>
            <w:rFonts w:eastAsiaTheme="minorHAnsi"/>
            <w:lang w:val="it-CH"/>
          </w:rPr>
          <w:id w:val="1370032001"/>
          <w:placeholder>
            <w:docPart w:val="5EE9658F8B1349CDA61629093F496480"/>
          </w:placeholder>
          <w:showingPlcHdr/>
          <w:text/>
        </w:sdtPr>
        <w:sdtEndPr/>
        <w:sdtContent>
          <w:r w:rsidR="00F751D0" w:rsidRPr="009A5B10">
            <w:rPr>
              <w:rStyle w:val="Platzhaltertext"/>
              <w:lang w:val="it-CH"/>
            </w:rPr>
            <w:t>N° AGIS</w:t>
          </w:r>
          <w:r w:rsidR="0052260B" w:rsidRPr="009A5B10">
            <w:rPr>
              <w:rStyle w:val="Platzhaltertext"/>
              <w:lang w:val="it-CH"/>
            </w:rPr>
            <w:t xml:space="preserve"> (</w:t>
          </w:r>
          <w:r w:rsidR="00B845F9">
            <w:rPr>
              <w:rStyle w:val="Platzhaltertext"/>
              <w:lang w:val="it-CH"/>
            </w:rPr>
            <w:t>p. es.</w:t>
          </w:r>
          <w:r w:rsidR="0052260B" w:rsidRPr="009A5B10">
            <w:rPr>
              <w:rStyle w:val="Platzhaltertext"/>
              <w:lang w:val="it-CH"/>
            </w:rPr>
            <w:t xml:space="preserve"> 12345678)</w:t>
          </w:r>
        </w:sdtContent>
      </w:sdt>
    </w:p>
    <w:p w14:paraId="26009F32" w14:textId="77777777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00E806ED" w14:textId="09445465" w:rsidR="007E4652" w:rsidRPr="009A5B10" w:rsidRDefault="007E4652" w:rsidP="00286C1F">
      <w:pPr>
        <w:tabs>
          <w:tab w:val="left" w:pos="1843"/>
          <w:tab w:val="left" w:pos="3261"/>
          <w:tab w:val="left" w:pos="3828"/>
        </w:tabs>
        <w:ind w:left="3261" w:hanging="3261"/>
        <w:rPr>
          <w:sz w:val="18"/>
          <w:szCs w:val="16"/>
          <w:lang w:val="it-CH"/>
        </w:rPr>
      </w:pPr>
      <w:r w:rsidRPr="009A5B10">
        <w:rPr>
          <w:lang w:val="it-CH"/>
        </w:rPr>
        <w:tab/>
      </w:r>
      <w:r w:rsidRPr="009A5B10">
        <w:rPr>
          <w:lang w:val="it-CH"/>
        </w:rPr>
        <w:tab/>
      </w:r>
      <w:r w:rsidR="00BF36F0" w:rsidRPr="00BF36F0">
        <w:rPr>
          <w:sz w:val="18"/>
          <w:szCs w:val="16"/>
          <w:lang w:val="it-CH"/>
        </w:rPr>
        <w:t>Indicazione del numero AGIS, se si è venditori diretti e/o si pubblicizza un'azienda agricola estiva</w:t>
      </w:r>
    </w:p>
    <w:p w14:paraId="605E69B1" w14:textId="77777777" w:rsidR="007E4652" w:rsidRPr="009A5B10" w:rsidRDefault="007E4652" w:rsidP="008A7EDC">
      <w:pPr>
        <w:tabs>
          <w:tab w:val="left" w:pos="1843"/>
          <w:tab w:val="left" w:pos="3261"/>
        </w:tabs>
        <w:rPr>
          <w:sz w:val="18"/>
          <w:szCs w:val="16"/>
          <w:lang w:val="it-CH"/>
        </w:rPr>
      </w:pPr>
    </w:p>
    <w:p w14:paraId="2109A2F7" w14:textId="77777777" w:rsidR="007E4652" w:rsidRPr="009A5B10" w:rsidRDefault="007E4652" w:rsidP="008A7EDC">
      <w:pPr>
        <w:tabs>
          <w:tab w:val="left" w:pos="1843"/>
          <w:tab w:val="left" w:pos="3261"/>
        </w:tabs>
        <w:rPr>
          <w:sz w:val="18"/>
          <w:szCs w:val="16"/>
          <w:lang w:val="it-CH"/>
        </w:rPr>
      </w:pPr>
    </w:p>
    <w:p w14:paraId="6263FF4E" w14:textId="7BAFBA1D" w:rsidR="0016772D" w:rsidRDefault="00561861" w:rsidP="008A7EDC">
      <w:pPr>
        <w:tabs>
          <w:tab w:val="left" w:pos="1843"/>
          <w:tab w:val="left" w:pos="3261"/>
        </w:tabs>
        <w:rPr>
          <w:b/>
          <w:bCs/>
          <w:sz w:val="24"/>
          <w:szCs w:val="22"/>
          <w:u w:val="single"/>
          <w:lang w:val="it-CH"/>
        </w:rPr>
      </w:pPr>
      <w:r w:rsidRPr="00561861">
        <w:rPr>
          <w:b/>
          <w:bCs/>
          <w:sz w:val="24"/>
          <w:szCs w:val="22"/>
          <w:u w:val="single"/>
          <w:lang w:val="it-CH"/>
        </w:rPr>
        <w:t>Ulteriori informazioni</w:t>
      </w:r>
    </w:p>
    <w:p w14:paraId="1F83E259" w14:textId="77777777" w:rsidR="00561861" w:rsidRPr="009A5B10" w:rsidRDefault="00561861" w:rsidP="008A7EDC">
      <w:pPr>
        <w:tabs>
          <w:tab w:val="left" w:pos="1843"/>
          <w:tab w:val="left" w:pos="3261"/>
        </w:tabs>
        <w:rPr>
          <w:sz w:val="18"/>
          <w:szCs w:val="16"/>
          <w:lang w:val="it-CH"/>
        </w:rPr>
      </w:pPr>
    </w:p>
    <w:p w14:paraId="60C6EF46" w14:textId="77777777" w:rsidR="007E4652" w:rsidRPr="009A5B10" w:rsidRDefault="007E4652" w:rsidP="008A7EDC">
      <w:pPr>
        <w:tabs>
          <w:tab w:val="left" w:pos="1843"/>
          <w:tab w:val="left" w:pos="3261"/>
        </w:tabs>
        <w:rPr>
          <w:sz w:val="18"/>
          <w:szCs w:val="16"/>
          <w:lang w:val="it-CH"/>
        </w:rPr>
      </w:pPr>
    </w:p>
    <w:p w14:paraId="7790CD68" w14:textId="6DF1B662" w:rsidR="00C617E1" w:rsidRPr="009A5B10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sz w:val="18"/>
          <w:szCs w:val="16"/>
          <w:lang w:val="it-CH"/>
        </w:rPr>
        <w:tab/>
      </w:r>
      <w:r w:rsidR="00561861" w:rsidRPr="00561861">
        <w:rPr>
          <w:b/>
          <w:bCs/>
          <w:lang w:val="it-CH"/>
        </w:rPr>
        <w:t>Tipo di azienda</w:t>
      </w:r>
    </w:p>
    <w:p w14:paraId="4AD640F9" w14:textId="6DD4218B" w:rsidR="007E4652" w:rsidRPr="009A5B10" w:rsidRDefault="00C617E1" w:rsidP="008A7EDC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sdt>
        <w:sdtPr>
          <w:rPr>
            <w:lang w:val="it-CH"/>
          </w:rPr>
          <w:id w:val="-443608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C6C" w:rsidRPr="009A5B10">
            <w:rPr>
              <w:rFonts w:ascii="MS Gothic" w:eastAsia="MS Gothic" w:hAnsi="MS Gothic"/>
              <w:lang w:val="it-CH"/>
            </w:rPr>
            <w:t>☐</w:t>
          </w:r>
        </w:sdtContent>
      </w:sdt>
      <w:r w:rsidR="0014335D" w:rsidRPr="00341224">
        <w:rPr>
          <w:lang w:val="it-CH"/>
        </w:rPr>
        <w:t xml:space="preserve"> </w:t>
      </w:r>
      <w:r w:rsidR="0014335D" w:rsidRPr="0014335D">
        <w:rPr>
          <w:lang w:val="it-CH"/>
        </w:rPr>
        <w:t>Trasformatore di latte</w:t>
      </w:r>
      <w:r w:rsidR="007E4652" w:rsidRPr="009A5B10">
        <w:rPr>
          <w:lang w:val="it-CH"/>
        </w:rPr>
        <w:tab/>
      </w:r>
      <w:sdt>
        <w:sdtPr>
          <w:rPr>
            <w:lang w:val="it-CH"/>
          </w:rPr>
          <w:id w:val="-374475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C6C" w:rsidRPr="009A5B10">
            <w:rPr>
              <w:rFonts w:ascii="MS Gothic" w:eastAsia="MS Gothic" w:hAnsi="MS Gothic"/>
              <w:lang w:val="it-CH"/>
            </w:rPr>
            <w:t>☐</w:t>
          </w:r>
        </w:sdtContent>
      </w:sdt>
      <w:r w:rsidR="0014335D" w:rsidRPr="00341224">
        <w:rPr>
          <w:lang w:val="it-CH"/>
        </w:rPr>
        <w:t xml:space="preserve"> </w:t>
      </w:r>
      <w:r w:rsidR="0014335D" w:rsidRPr="0014335D">
        <w:rPr>
          <w:lang w:val="it-CH"/>
        </w:rPr>
        <w:t>Commerciante diretto</w:t>
      </w:r>
      <w:r w:rsidR="007E4652" w:rsidRPr="009A5B10">
        <w:rPr>
          <w:lang w:val="it-CH"/>
        </w:rPr>
        <w:tab/>
      </w:r>
      <w:sdt>
        <w:sdtPr>
          <w:rPr>
            <w:lang w:val="it-CH"/>
          </w:rPr>
          <w:id w:val="1405420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C6C" w:rsidRPr="009A5B10">
            <w:rPr>
              <w:rFonts w:ascii="MS Gothic" w:eastAsia="MS Gothic" w:hAnsi="MS Gothic"/>
              <w:lang w:val="it-CH"/>
            </w:rPr>
            <w:t>☐</w:t>
          </w:r>
        </w:sdtContent>
      </w:sdt>
      <w:r w:rsidR="006F7686" w:rsidRPr="00341224">
        <w:rPr>
          <w:lang w:val="it-CH"/>
        </w:rPr>
        <w:t xml:space="preserve"> </w:t>
      </w:r>
      <w:r w:rsidR="006F7686" w:rsidRPr="006F7686">
        <w:rPr>
          <w:lang w:val="it-CH"/>
        </w:rPr>
        <w:t>Trasformazione del latte alpino</w:t>
      </w:r>
    </w:p>
    <w:p w14:paraId="1887638E" w14:textId="11F77971" w:rsidR="007E4652" w:rsidRPr="009A5B10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5DFA9BDF" w14:textId="723AA036" w:rsidR="00CC24B3" w:rsidRPr="009A5B10" w:rsidRDefault="00CC24B3" w:rsidP="008A7EDC">
      <w:pPr>
        <w:tabs>
          <w:tab w:val="left" w:pos="1843"/>
          <w:tab w:val="left" w:pos="3261"/>
        </w:tabs>
        <w:rPr>
          <w:lang w:val="it-CH"/>
        </w:rPr>
      </w:pPr>
    </w:p>
    <w:p w14:paraId="4E212E87" w14:textId="6A02D512" w:rsidR="00CC24B3" w:rsidRPr="009A5B10" w:rsidRDefault="00CC24B3" w:rsidP="008A7EDC">
      <w:pPr>
        <w:tabs>
          <w:tab w:val="left" w:pos="1843"/>
          <w:tab w:val="left" w:pos="3261"/>
        </w:tabs>
        <w:rPr>
          <w:lang w:val="it-CH"/>
        </w:rPr>
      </w:pPr>
    </w:p>
    <w:p w14:paraId="09B50030" w14:textId="77777777" w:rsidR="00CC24B3" w:rsidRPr="009A5B10" w:rsidRDefault="00CC24B3" w:rsidP="008A7EDC">
      <w:pPr>
        <w:tabs>
          <w:tab w:val="left" w:pos="1843"/>
          <w:tab w:val="left" w:pos="3261"/>
        </w:tabs>
        <w:rPr>
          <w:lang w:val="it-CH"/>
        </w:rPr>
      </w:pPr>
    </w:p>
    <w:p w14:paraId="278C5D98" w14:textId="4DA7723E" w:rsidR="00CC24B3" w:rsidRPr="009A5B10" w:rsidRDefault="007E4652" w:rsidP="00726B6D">
      <w:pPr>
        <w:tabs>
          <w:tab w:val="left" w:pos="851"/>
          <w:tab w:val="left" w:pos="3261"/>
        </w:tabs>
        <w:rPr>
          <w:b/>
          <w:bCs/>
          <w:lang w:val="it-CH"/>
        </w:rPr>
      </w:pPr>
      <w:r w:rsidRPr="009A5B10">
        <w:rPr>
          <w:lang w:val="it-CH"/>
        </w:rPr>
        <w:tab/>
      </w:r>
      <w:r w:rsidR="006F7686" w:rsidRPr="006F7686">
        <w:rPr>
          <w:b/>
          <w:bCs/>
          <w:lang w:val="it-CH"/>
        </w:rPr>
        <w:t>Membri</w:t>
      </w:r>
      <w:r w:rsidR="00FF5143" w:rsidRPr="009A5B10">
        <w:rPr>
          <w:b/>
          <w:bCs/>
          <w:lang w:val="it-CH"/>
        </w:rPr>
        <w:tab/>
      </w:r>
    </w:p>
    <w:p w14:paraId="6640F8A7" w14:textId="0544FAEA" w:rsidR="00A24AE7" w:rsidRPr="009A5B10" w:rsidRDefault="00C25403" w:rsidP="008740E3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sdt>
        <w:sdtPr>
          <w:rPr>
            <w:lang w:val="it-CH"/>
          </w:rPr>
          <w:id w:val="-1957087637"/>
          <w:placeholder>
            <w:docPart w:val="7E7566E8B98645AD9D2FD503EA9670F7"/>
          </w:placeholder>
          <w:showingPlcHdr/>
          <w:text/>
        </w:sdtPr>
        <w:sdtEndPr/>
        <w:sdtContent>
          <w:r w:rsidR="00E87627" w:rsidRPr="00E87627">
            <w:rPr>
              <w:rStyle w:val="Platzhaltertext"/>
              <w:lang w:val="it-CH"/>
            </w:rPr>
            <w:t>Inserire qui le possibili affiliazioni interprofessionali.</w:t>
          </w:r>
        </w:sdtContent>
      </w:sdt>
    </w:p>
    <w:p w14:paraId="2EDE15A4" w14:textId="2DAB207E" w:rsidR="004D016E" w:rsidRPr="009A5B10" w:rsidRDefault="00C25403" w:rsidP="008740E3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</w:p>
    <w:p w14:paraId="1664A348" w14:textId="24C70260" w:rsidR="002149A3" w:rsidRPr="009A5B10" w:rsidRDefault="002149A3" w:rsidP="00C25403">
      <w:pPr>
        <w:tabs>
          <w:tab w:val="left" w:pos="851"/>
          <w:tab w:val="left" w:pos="1843"/>
          <w:tab w:val="left" w:pos="3261"/>
          <w:tab w:val="left" w:pos="3828"/>
        </w:tabs>
        <w:rPr>
          <w:sz w:val="18"/>
          <w:szCs w:val="16"/>
          <w:lang w:val="it-CH"/>
        </w:rPr>
      </w:pPr>
    </w:p>
    <w:p w14:paraId="59927DEE" w14:textId="7BF68B69" w:rsidR="005621D3" w:rsidRPr="009A5B10" w:rsidRDefault="005621D3" w:rsidP="00C25403">
      <w:pPr>
        <w:tabs>
          <w:tab w:val="left" w:pos="851"/>
          <w:tab w:val="left" w:pos="3261"/>
        </w:tabs>
        <w:rPr>
          <w:b/>
          <w:bCs/>
          <w:lang w:val="it-CH"/>
        </w:rPr>
      </w:pPr>
    </w:p>
    <w:p w14:paraId="4CDF4B82" w14:textId="2149D883" w:rsidR="00CC24B3" w:rsidRPr="009A5B10" w:rsidRDefault="005621D3" w:rsidP="00CC24B3">
      <w:pPr>
        <w:tabs>
          <w:tab w:val="left" w:pos="851"/>
          <w:tab w:val="left" w:pos="3261"/>
        </w:tabs>
        <w:spacing w:after="120"/>
        <w:rPr>
          <w:b/>
          <w:bCs/>
          <w:lang w:val="it-CH"/>
        </w:rPr>
      </w:pPr>
      <w:r w:rsidRPr="009A5B10">
        <w:rPr>
          <w:b/>
          <w:bCs/>
          <w:lang w:val="it-CH"/>
        </w:rPr>
        <w:tab/>
      </w:r>
      <w:r w:rsidR="006F7686" w:rsidRPr="006F7686">
        <w:rPr>
          <w:b/>
          <w:bCs/>
          <w:lang w:val="it-CH"/>
        </w:rPr>
        <w:t>Altre osservazioni</w:t>
      </w:r>
    </w:p>
    <w:p w14:paraId="780AF39F" w14:textId="4E4B8743" w:rsidR="00CC386F" w:rsidRPr="009A5B10" w:rsidRDefault="00C25403" w:rsidP="00C25403">
      <w:pPr>
        <w:tabs>
          <w:tab w:val="left" w:pos="851"/>
          <w:tab w:val="left" w:pos="3261"/>
        </w:tabs>
        <w:rPr>
          <w:lang w:val="it-CH"/>
        </w:rPr>
      </w:pPr>
      <w:r w:rsidRPr="009A5B10">
        <w:rPr>
          <w:lang w:val="it-CH"/>
        </w:rPr>
        <w:tab/>
      </w:r>
      <w:sdt>
        <w:sdtPr>
          <w:rPr>
            <w:lang w:val="it-CH"/>
          </w:rPr>
          <w:id w:val="1740822278"/>
          <w:placeholder>
            <w:docPart w:val="55F7323CA5644AA5A1D501D1D4DC3153"/>
          </w:placeholder>
          <w:showingPlcHdr/>
          <w:text/>
        </w:sdtPr>
        <w:sdtEndPr/>
        <w:sdtContent>
          <w:r w:rsidR="0024073A">
            <w:rPr>
              <w:rStyle w:val="Platzhaltertext"/>
              <w:lang w:val="it-CH"/>
            </w:rPr>
            <w:t>Fare clic o digitare qui per inserire il testo.</w:t>
          </w:r>
        </w:sdtContent>
      </w:sdt>
    </w:p>
    <w:p w14:paraId="0FA56158" w14:textId="5694398B" w:rsidR="00CC386F" w:rsidRPr="009A5B10" w:rsidRDefault="00CC386F" w:rsidP="008A7EDC">
      <w:pPr>
        <w:tabs>
          <w:tab w:val="left" w:pos="3261"/>
        </w:tabs>
        <w:rPr>
          <w:lang w:val="it-CH"/>
        </w:rPr>
      </w:pPr>
    </w:p>
    <w:p w14:paraId="0F707BC4" w14:textId="6948C1C0" w:rsidR="00CC386F" w:rsidRPr="009A5B10" w:rsidRDefault="00CC386F" w:rsidP="008A7EDC">
      <w:pPr>
        <w:tabs>
          <w:tab w:val="left" w:pos="3261"/>
        </w:tabs>
        <w:rPr>
          <w:lang w:val="it-CH"/>
        </w:rPr>
      </w:pPr>
    </w:p>
    <w:p w14:paraId="273DE1C1" w14:textId="0C0A7E63" w:rsidR="00CC386F" w:rsidRPr="009A5B10" w:rsidRDefault="00CC386F" w:rsidP="008A7EDC">
      <w:pPr>
        <w:tabs>
          <w:tab w:val="left" w:pos="3261"/>
        </w:tabs>
        <w:rPr>
          <w:lang w:val="it-CH"/>
        </w:rPr>
      </w:pPr>
    </w:p>
    <w:p w14:paraId="099F4434" w14:textId="3E08471F" w:rsidR="00CC386F" w:rsidRPr="009A5B10" w:rsidRDefault="00CC386F" w:rsidP="008A7EDC">
      <w:pPr>
        <w:tabs>
          <w:tab w:val="left" w:pos="3261"/>
        </w:tabs>
        <w:rPr>
          <w:lang w:val="it-CH"/>
        </w:rPr>
      </w:pPr>
    </w:p>
    <w:p w14:paraId="5E9D4DFF" w14:textId="53C61264" w:rsidR="00CC386F" w:rsidRPr="009A5B10" w:rsidRDefault="00CC386F" w:rsidP="008A7EDC">
      <w:pPr>
        <w:tabs>
          <w:tab w:val="left" w:pos="3261"/>
        </w:tabs>
        <w:rPr>
          <w:lang w:val="it-CH"/>
        </w:rPr>
      </w:pPr>
    </w:p>
    <w:p w14:paraId="330FF667" w14:textId="73472BA0" w:rsidR="00273F8E" w:rsidRDefault="006F7686" w:rsidP="00273F8E">
      <w:pPr>
        <w:tabs>
          <w:tab w:val="left" w:pos="1265"/>
          <w:tab w:val="left" w:pos="3261"/>
        </w:tabs>
        <w:rPr>
          <w:lang w:val="it-CH"/>
        </w:rPr>
      </w:pPr>
      <w:bookmarkStart w:id="0" w:name="_Hlk109390512"/>
      <w:r w:rsidRPr="006F7686">
        <w:rPr>
          <w:lang w:val="it-CH"/>
        </w:rPr>
        <w:t xml:space="preserve">Si prega di inviare il modulo compilato via e-mail a </w:t>
      </w:r>
      <w:hyperlink r:id="rId14" w:history="1">
        <w:r w:rsidR="00341224" w:rsidRPr="00341224">
          <w:rPr>
            <w:rStyle w:val="Hyperlink"/>
            <w:lang w:val="it-CH"/>
          </w:rPr>
          <w:t>milchverwertung@tsmtreuhand.ch</w:t>
        </w:r>
      </w:hyperlink>
      <w:r w:rsidR="00341224">
        <w:rPr>
          <w:lang w:val="it-CH"/>
        </w:rPr>
        <w:t xml:space="preserve">. </w:t>
      </w:r>
      <w:r w:rsidRPr="006F7686">
        <w:rPr>
          <w:lang w:val="it-CH"/>
        </w:rPr>
        <w:t>Vi contatteremo non appena la nuova società sarà aperta su dbmilch.ch.</w:t>
      </w:r>
    </w:p>
    <w:p w14:paraId="013D7320" w14:textId="77777777" w:rsidR="006F7686" w:rsidRPr="009A5B10" w:rsidRDefault="006F7686" w:rsidP="00273F8E">
      <w:pPr>
        <w:tabs>
          <w:tab w:val="left" w:pos="1265"/>
          <w:tab w:val="left" w:pos="3261"/>
        </w:tabs>
        <w:rPr>
          <w:lang w:val="it-CH"/>
        </w:rPr>
      </w:pPr>
    </w:p>
    <w:p w14:paraId="554A334E" w14:textId="19B40EA8" w:rsidR="00CC386F" w:rsidRPr="009A5B10" w:rsidRDefault="006F7686" w:rsidP="00273F8E">
      <w:pPr>
        <w:tabs>
          <w:tab w:val="left" w:pos="1265"/>
          <w:tab w:val="left" w:pos="3261"/>
        </w:tabs>
        <w:rPr>
          <w:lang w:val="it-CH"/>
        </w:rPr>
      </w:pPr>
      <w:r w:rsidRPr="006F7686">
        <w:rPr>
          <w:lang w:val="it-CH"/>
        </w:rPr>
        <w:t>Cordiali saluti</w:t>
      </w:r>
    </w:p>
    <w:bookmarkEnd w:id="0"/>
    <w:p w14:paraId="3887B08A" w14:textId="18C1C829" w:rsidR="00CC386F" w:rsidRPr="009A5B10" w:rsidRDefault="006627B1" w:rsidP="006627B1">
      <w:pPr>
        <w:tabs>
          <w:tab w:val="left" w:pos="1265"/>
          <w:tab w:val="left" w:pos="3261"/>
        </w:tabs>
        <w:rPr>
          <w:lang w:val="it-CH"/>
        </w:rPr>
      </w:pPr>
      <w:r w:rsidRPr="009A5B10">
        <w:rPr>
          <w:b/>
          <w:bCs/>
          <w:lang w:val="it-CH"/>
        </w:rPr>
        <w:t xml:space="preserve">TSM </w:t>
      </w:r>
      <w:r w:rsidR="00EF01A2" w:rsidRPr="00EF01A2">
        <w:rPr>
          <w:b/>
          <w:bCs/>
          <w:lang w:val="it-CH"/>
        </w:rPr>
        <w:t>Fiduciaria</w:t>
      </w:r>
      <w:r w:rsidR="00EF01A2">
        <w:rPr>
          <w:b/>
          <w:bCs/>
          <w:lang w:val="it-CH"/>
        </w:rPr>
        <w:t xml:space="preserve"> </w:t>
      </w:r>
      <w:r w:rsidR="00321115">
        <w:rPr>
          <w:b/>
          <w:bCs/>
          <w:lang w:val="it-CH"/>
        </w:rPr>
        <w:t>Sagl</w:t>
      </w:r>
    </w:p>
    <w:sectPr w:rsidR="00CC386F" w:rsidRPr="009A5B10" w:rsidSect="005F622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81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FCCA0" w14:textId="77777777" w:rsidR="00C959EA" w:rsidRDefault="00C959EA" w:rsidP="001A397C">
      <w:r>
        <w:separator/>
      </w:r>
    </w:p>
  </w:endnote>
  <w:endnote w:type="continuationSeparator" w:id="0">
    <w:p w14:paraId="72461228" w14:textId="77777777" w:rsidR="00C959EA" w:rsidRDefault="00C959EA" w:rsidP="001A397C">
      <w:r>
        <w:continuationSeparator/>
      </w:r>
    </w:p>
  </w:endnote>
  <w:endnote w:type="continuationNotice" w:id="1">
    <w:p w14:paraId="2242C661" w14:textId="77777777" w:rsidR="00C959EA" w:rsidRDefault="00C959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E84A" w14:textId="77777777" w:rsidR="00F516B8" w:rsidRDefault="00F516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CED6" w14:textId="6161F6B9" w:rsidR="001A397C" w:rsidRPr="002123D6" w:rsidRDefault="008B13BF">
    <w:pPr>
      <w:pStyle w:val="Fuzeile"/>
      <w:rPr>
        <w:sz w:val="18"/>
        <w:szCs w:val="18"/>
      </w:rPr>
    </w:pPr>
    <w:r w:rsidRPr="002123D6">
      <w:rPr>
        <w:sz w:val="18"/>
        <w:szCs w:val="18"/>
      </w:rPr>
      <w:t xml:space="preserve">Version </w:t>
    </w:r>
    <w:r w:rsidR="00F516B8">
      <w:rPr>
        <w:sz w:val="18"/>
        <w:szCs w:val="18"/>
      </w:rPr>
      <w:t>3</w:t>
    </w:r>
    <w:r w:rsidRPr="002123D6">
      <w:rPr>
        <w:sz w:val="18"/>
        <w:szCs w:val="18"/>
      </w:rPr>
      <w:t>.0</w:t>
    </w:r>
    <w:r w:rsidR="001A397C"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 xml:space="preserve">Freigabe: am </w:t>
    </w:r>
    <w:r w:rsidR="00E10DD2">
      <w:rPr>
        <w:sz w:val="18"/>
        <w:szCs w:val="18"/>
      </w:rPr>
      <w:t>13.11.2023</w:t>
    </w:r>
    <w:r w:rsidR="002149A3">
      <w:rPr>
        <w:sz w:val="18"/>
        <w:szCs w:val="18"/>
      </w:rPr>
      <w:t xml:space="preserve"> </w:t>
    </w:r>
    <w:r w:rsidRPr="002123D6">
      <w:rPr>
        <w:sz w:val="18"/>
        <w:szCs w:val="18"/>
      </w:rPr>
      <w:t>/ von</w:t>
    </w:r>
    <w:r w:rsidR="002149A3">
      <w:rPr>
        <w:sz w:val="18"/>
        <w:szCs w:val="18"/>
      </w:rPr>
      <w:t xml:space="preserve"> </w:t>
    </w:r>
    <w:r w:rsidR="00E10DD2">
      <w:rPr>
        <w:sz w:val="18"/>
        <w:szCs w:val="18"/>
      </w:rPr>
      <w:t>HP</w:t>
    </w:r>
    <w:r w:rsidR="001A397C"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</w:p>
  <w:p w14:paraId="0E53D9B6" w14:textId="64A28657" w:rsidR="008B13BF" w:rsidRPr="002123D6" w:rsidRDefault="00044103" w:rsidP="00044103">
    <w:pPr>
      <w:pStyle w:val="Fuzeil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1D79DF">
      <w:rPr>
        <w:noProof/>
        <w:sz w:val="18"/>
        <w:szCs w:val="18"/>
      </w:rPr>
      <w:t>V_Anmeldeformular für neue Milchverwerter_DV oder SB_i.docx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314F" w14:textId="77777777" w:rsidR="00040C96" w:rsidRPr="002123D6" w:rsidRDefault="00040C96" w:rsidP="00040C96">
    <w:pPr>
      <w:pStyle w:val="Fuzeile"/>
      <w:rPr>
        <w:sz w:val="18"/>
        <w:szCs w:val="18"/>
      </w:rPr>
    </w:pPr>
    <w:r w:rsidRPr="002123D6">
      <w:rPr>
        <w:sz w:val="18"/>
        <w:szCs w:val="18"/>
      </w:rPr>
      <w:t>Version 1.0</w:t>
    </w:r>
    <w:r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 / von</w:t>
    </w:r>
    <w:r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</w:p>
  <w:p w14:paraId="1BFB7F90" w14:textId="2A85051B" w:rsidR="00040C96" w:rsidRDefault="00040C96" w:rsidP="00040C96">
    <w:pPr>
      <w:pStyle w:val="Fuzeile"/>
    </w:pP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FILENAME   \* MERGEFORMAT </w:instrText>
    </w:r>
    <w:r w:rsidRPr="002123D6">
      <w:rPr>
        <w:sz w:val="18"/>
        <w:szCs w:val="18"/>
      </w:rPr>
      <w:fldChar w:fldCharType="separate"/>
    </w:r>
    <w:r w:rsidR="006915EB">
      <w:rPr>
        <w:noProof/>
        <w:sz w:val="18"/>
        <w:szCs w:val="18"/>
      </w:rPr>
      <w:t>V_Anmeldeformular für neue Milchverwerter_DV oder SB.docx</w:t>
    </w:r>
    <w:r w:rsidRPr="002123D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72A99" w14:textId="77777777" w:rsidR="00C959EA" w:rsidRDefault="00C959EA" w:rsidP="001A397C">
      <w:r>
        <w:separator/>
      </w:r>
    </w:p>
  </w:footnote>
  <w:footnote w:type="continuationSeparator" w:id="0">
    <w:p w14:paraId="5CA6E779" w14:textId="77777777" w:rsidR="00C959EA" w:rsidRDefault="00C959EA" w:rsidP="001A397C">
      <w:r>
        <w:continuationSeparator/>
      </w:r>
    </w:p>
  </w:footnote>
  <w:footnote w:type="continuationNotice" w:id="1">
    <w:p w14:paraId="61DFD3C7" w14:textId="77777777" w:rsidR="00C959EA" w:rsidRDefault="00C959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022F" w14:textId="77777777" w:rsidR="00F516B8" w:rsidRDefault="00F516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8A95" w14:textId="77777777" w:rsidR="001A397C" w:rsidRDefault="00EC25E8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5F4F4C6" wp14:editId="415F0966">
          <wp:simplePos x="0" y="0"/>
          <wp:positionH relativeFrom="column">
            <wp:posOffset>4578350</wp:posOffset>
          </wp:positionH>
          <wp:positionV relativeFrom="paragraph">
            <wp:posOffset>-201930</wp:posOffset>
          </wp:positionV>
          <wp:extent cx="1609725" cy="804545"/>
          <wp:effectExtent l="0" t="0" r="9525" b="0"/>
          <wp:wrapTight wrapText="bothSides">
            <wp:wrapPolygon edited="0">
              <wp:start x="0" y="0"/>
              <wp:lineTo x="0" y="20969"/>
              <wp:lineTo x="21472" y="20969"/>
              <wp:lineTo x="21472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28">
      <w:rPr>
        <w:noProof/>
      </w:rPr>
      <w:drawing>
        <wp:anchor distT="0" distB="0" distL="114300" distR="114300" simplePos="0" relativeHeight="251658241" behindDoc="1" locked="0" layoutInCell="1" allowOverlap="1" wp14:anchorId="75F8741B" wp14:editId="578B18C8">
          <wp:simplePos x="0" y="0"/>
          <wp:positionH relativeFrom="column">
            <wp:posOffset>-103683</wp:posOffset>
          </wp:positionH>
          <wp:positionV relativeFrom="paragraph">
            <wp:posOffset>2895</wp:posOffset>
          </wp:positionV>
          <wp:extent cx="622800" cy="540000"/>
          <wp:effectExtent l="0" t="0" r="6350" b="0"/>
          <wp:wrapTight wrapText="bothSides">
            <wp:wrapPolygon edited="0">
              <wp:start x="0" y="0"/>
              <wp:lineTo x="0" y="20584"/>
              <wp:lineTo x="21159" y="20584"/>
              <wp:lineTo x="21159" y="0"/>
              <wp:lineTo x="0" y="0"/>
            </wp:wrapPolygon>
          </wp:wrapTight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97C">
      <w:ptab w:relativeTo="margin" w:alignment="center" w:leader="none"/>
    </w:r>
    <w:r w:rsidR="001A397C">
      <w:ptab w:relativeTo="margin" w:alignment="right" w:leader="none"/>
    </w:r>
    <w:r w:rsidRPr="00EC25E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BCA7" w14:textId="77777777" w:rsidR="009A11EF" w:rsidRDefault="00936599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E429CEE" wp14:editId="2C8B1BFF">
          <wp:simplePos x="0" y="0"/>
          <wp:positionH relativeFrom="column">
            <wp:posOffset>4428061</wp:posOffset>
          </wp:positionH>
          <wp:positionV relativeFrom="paragraph">
            <wp:posOffset>0</wp:posOffset>
          </wp:positionV>
          <wp:extent cx="1803600" cy="900000"/>
          <wp:effectExtent l="0" t="0" r="6350" b="0"/>
          <wp:wrapThrough wrapText="bothSides">
            <wp:wrapPolygon edited="0">
              <wp:start x="0" y="0"/>
              <wp:lineTo x="0" y="21036"/>
              <wp:lineTo x="21448" y="21036"/>
              <wp:lineTo x="21448" y="0"/>
              <wp:lineTo x="0" y="0"/>
            </wp:wrapPolygon>
          </wp:wrapThrough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EF">
      <w:rPr>
        <w:noProof/>
      </w:rPr>
      <w:drawing>
        <wp:inline distT="0" distB="0" distL="0" distR="0" wp14:anchorId="6FBDCEB0" wp14:editId="5FAF39F6">
          <wp:extent cx="1040400" cy="900000"/>
          <wp:effectExtent l="0" t="0" r="762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1EF">
      <w:tab/>
    </w:r>
    <w:r w:rsidR="009A11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FFFFFF89"/>
    <w:multiLevelType w:val="hybridMultilevel"/>
    <w:tmpl w:val="D89EA1F0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F87"/>
    <w:multiLevelType w:val="hybridMultilevel"/>
    <w:tmpl w:val="92BA6572"/>
    <w:lvl w:ilvl="0" w:tplc="7B6E9A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7AC7"/>
    <w:multiLevelType w:val="hybridMultilevel"/>
    <w:tmpl w:val="E2BCED5C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AF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13F3D0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786482">
    <w:abstractNumId w:val="1"/>
  </w:num>
  <w:num w:numId="2" w16cid:durableId="116069856">
    <w:abstractNumId w:val="1"/>
  </w:num>
  <w:num w:numId="3" w16cid:durableId="1719012857">
    <w:abstractNumId w:val="1"/>
  </w:num>
  <w:num w:numId="4" w16cid:durableId="323438290">
    <w:abstractNumId w:val="0"/>
  </w:num>
  <w:num w:numId="5" w16cid:durableId="383604935">
    <w:abstractNumId w:val="0"/>
  </w:num>
  <w:num w:numId="6" w16cid:durableId="1437629509">
    <w:abstractNumId w:val="0"/>
  </w:num>
  <w:num w:numId="7" w16cid:durableId="355623324">
    <w:abstractNumId w:val="0"/>
  </w:num>
  <w:num w:numId="8" w16cid:durableId="1600406579">
    <w:abstractNumId w:val="0"/>
  </w:num>
  <w:num w:numId="9" w16cid:durableId="1029575166">
    <w:abstractNumId w:val="0"/>
  </w:num>
  <w:num w:numId="10" w16cid:durableId="243497127">
    <w:abstractNumId w:val="0"/>
  </w:num>
  <w:num w:numId="11" w16cid:durableId="710308243">
    <w:abstractNumId w:val="0"/>
  </w:num>
  <w:num w:numId="12" w16cid:durableId="985474595">
    <w:abstractNumId w:val="2"/>
  </w:num>
  <w:num w:numId="13" w16cid:durableId="1605574163">
    <w:abstractNumId w:val="5"/>
  </w:num>
  <w:num w:numId="14" w16cid:durableId="2032758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52"/>
    <w:rsid w:val="000272EE"/>
    <w:rsid w:val="00036725"/>
    <w:rsid w:val="00040C96"/>
    <w:rsid w:val="00044103"/>
    <w:rsid w:val="0005108C"/>
    <w:rsid w:val="00051964"/>
    <w:rsid w:val="00057D10"/>
    <w:rsid w:val="000A3068"/>
    <w:rsid w:val="000B0B80"/>
    <w:rsid w:val="000B39A3"/>
    <w:rsid w:val="000D7797"/>
    <w:rsid w:val="00102F48"/>
    <w:rsid w:val="001122ED"/>
    <w:rsid w:val="0013634C"/>
    <w:rsid w:val="0014335D"/>
    <w:rsid w:val="001525C0"/>
    <w:rsid w:val="00153F0E"/>
    <w:rsid w:val="001664D9"/>
    <w:rsid w:val="001670E4"/>
    <w:rsid w:val="0016772D"/>
    <w:rsid w:val="0018298A"/>
    <w:rsid w:val="00190237"/>
    <w:rsid w:val="00197D0A"/>
    <w:rsid w:val="001A397C"/>
    <w:rsid w:val="001B45DB"/>
    <w:rsid w:val="001C30AC"/>
    <w:rsid w:val="001D79DF"/>
    <w:rsid w:val="001E2802"/>
    <w:rsid w:val="001E2EF7"/>
    <w:rsid w:val="001E4E78"/>
    <w:rsid w:val="001F3B63"/>
    <w:rsid w:val="001F74AC"/>
    <w:rsid w:val="002123D6"/>
    <w:rsid w:val="002149A3"/>
    <w:rsid w:val="00224E2D"/>
    <w:rsid w:val="0022540F"/>
    <w:rsid w:val="00226E0A"/>
    <w:rsid w:val="00234123"/>
    <w:rsid w:val="0024073A"/>
    <w:rsid w:val="00272E2F"/>
    <w:rsid w:val="00273F8E"/>
    <w:rsid w:val="00277046"/>
    <w:rsid w:val="00286C1F"/>
    <w:rsid w:val="002B53AB"/>
    <w:rsid w:val="002F1A34"/>
    <w:rsid w:val="002F28F1"/>
    <w:rsid w:val="00301375"/>
    <w:rsid w:val="00304A56"/>
    <w:rsid w:val="00321115"/>
    <w:rsid w:val="00332D49"/>
    <w:rsid w:val="00341224"/>
    <w:rsid w:val="003479F5"/>
    <w:rsid w:val="00372F44"/>
    <w:rsid w:val="00374A80"/>
    <w:rsid w:val="003A769B"/>
    <w:rsid w:val="003C2AE4"/>
    <w:rsid w:val="003C35E1"/>
    <w:rsid w:val="003E1B21"/>
    <w:rsid w:val="00400289"/>
    <w:rsid w:val="00401E13"/>
    <w:rsid w:val="0040203E"/>
    <w:rsid w:val="004334D2"/>
    <w:rsid w:val="004375A6"/>
    <w:rsid w:val="004773F4"/>
    <w:rsid w:val="004C3F9B"/>
    <w:rsid w:val="004D016E"/>
    <w:rsid w:val="004D3696"/>
    <w:rsid w:val="004F57FF"/>
    <w:rsid w:val="0052260B"/>
    <w:rsid w:val="00523669"/>
    <w:rsid w:val="0052462C"/>
    <w:rsid w:val="00527BE3"/>
    <w:rsid w:val="00531975"/>
    <w:rsid w:val="005359ED"/>
    <w:rsid w:val="0055368F"/>
    <w:rsid w:val="005536E4"/>
    <w:rsid w:val="0055762B"/>
    <w:rsid w:val="00561861"/>
    <w:rsid w:val="005621D3"/>
    <w:rsid w:val="0058007B"/>
    <w:rsid w:val="005958B1"/>
    <w:rsid w:val="005D36E7"/>
    <w:rsid w:val="005E4FB9"/>
    <w:rsid w:val="005F622B"/>
    <w:rsid w:val="00607AF9"/>
    <w:rsid w:val="0061114E"/>
    <w:rsid w:val="0061372F"/>
    <w:rsid w:val="0061532E"/>
    <w:rsid w:val="006302EF"/>
    <w:rsid w:val="00633FF9"/>
    <w:rsid w:val="006343C9"/>
    <w:rsid w:val="006537BC"/>
    <w:rsid w:val="006627B1"/>
    <w:rsid w:val="00666C18"/>
    <w:rsid w:val="00672AE7"/>
    <w:rsid w:val="00676E47"/>
    <w:rsid w:val="00690D6C"/>
    <w:rsid w:val="006915EB"/>
    <w:rsid w:val="0069555C"/>
    <w:rsid w:val="006A156F"/>
    <w:rsid w:val="006B7C6C"/>
    <w:rsid w:val="006E04B1"/>
    <w:rsid w:val="006E3CD1"/>
    <w:rsid w:val="006F44D9"/>
    <w:rsid w:val="006F7686"/>
    <w:rsid w:val="00713BDC"/>
    <w:rsid w:val="00726B6D"/>
    <w:rsid w:val="0073616A"/>
    <w:rsid w:val="00752F7C"/>
    <w:rsid w:val="00754F26"/>
    <w:rsid w:val="0076649F"/>
    <w:rsid w:val="00770017"/>
    <w:rsid w:val="007707CC"/>
    <w:rsid w:val="00775460"/>
    <w:rsid w:val="00777AFB"/>
    <w:rsid w:val="00782D5C"/>
    <w:rsid w:val="007A3F41"/>
    <w:rsid w:val="007B01B4"/>
    <w:rsid w:val="007B2F07"/>
    <w:rsid w:val="007C7250"/>
    <w:rsid w:val="007C7FFB"/>
    <w:rsid w:val="007E4652"/>
    <w:rsid w:val="007E47FA"/>
    <w:rsid w:val="008557A0"/>
    <w:rsid w:val="008650BB"/>
    <w:rsid w:val="008740E3"/>
    <w:rsid w:val="008852E4"/>
    <w:rsid w:val="008A7EDC"/>
    <w:rsid w:val="008B13BF"/>
    <w:rsid w:val="00906234"/>
    <w:rsid w:val="00915E5A"/>
    <w:rsid w:val="009235BB"/>
    <w:rsid w:val="00931536"/>
    <w:rsid w:val="00936599"/>
    <w:rsid w:val="009431C7"/>
    <w:rsid w:val="00991BF9"/>
    <w:rsid w:val="0099768F"/>
    <w:rsid w:val="009A11EF"/>
    <w:rsid w:val="009A3B27"/>
    <w:rsid w:val="009A5B10"/>
    <w:rsid w:val="009C13CD"/>
    <w:rsid w:val="009D115D"/>
    <w:rsid w:val="009D6982"/>
    <w:rsid w:val="009E01DA"/>
    <w:rsid w:val="00A05F28"/>
    <w:rsid w:val="00A12850"/>
    <w:rsid w:val="00A201B8"/>
    <w:rsid w:val="00A23CE3"/>
    <w:rsid w:val="00A24AE7"/>
    <w:rsid w:val="00A25808"/>
    <w:rsid w:val="00A364A8"/>
    <w:rsid w:val="00A402C7"/>
    <w:rsid w:val="00A458F8"/>
    <w:rsid w:val="00A563C9"/>
    <w:rsid w:val="00A67453"/>
    <w:rsid w:val="00A8134A"/>
    <w:rsid w:val="00A91B8A"/>
    <w:rsid w:val="00AA3228"/>
    <w:rsid w:val="00AA3823"/>
    <w:rsid w:val="00AB10ED"/>
    <w:rsid w:val="00AB380A"/>
    <w:rsid w:val="00AE08C6"/>
    <w:rsid w:val="00AF7E7B"/>
    <w:rsid w:val="00B20BF4"/>
    <w:rsid w:val="00B303C2"/>
    <w:rsid w:val="00B36F2E"/>
    <w:rsid w:val="00B402A6"/>
    <w:rsid w:val="00B63F64"/>
    <w:rsid w:val="00B73B29"/>
    <w:rsid w:val="00B76418"/>
    <w:rsid w:val="00B845F9"/>
    <w:rsid w:val="00B911AD"/>
    <w:rsid w:val="00BA43C2"/>
    <w:rsid w:val="00BC09D3"/>
    <w:rsid w:val="00BC476A"/>
    <w:rsid w:val="00BE18F4"/>
    <w:rsid w:val="00BF36F0"/>
    <w:rsid w:val="00BF6132"/>
    <w:rsid w:val="00C25403"/>
    <w:rsid w:val="00C35172"/>
    <w:rsid w:val="00C42A4A"/>
    <w:rsid w:val="00C45C2F"/>
    <w:rsid w:val="00C617E1"/>
    <w:rsid w:val="00C959EA"/>
    <w:rsid w:val="00C97F45"/>
    <w:rsid w:val="00CC24B3"/>
    <w:rsid w:val="00CC386F"/>
    <w:rsid w:val="00CE0884"/>
    <w:rsid w:val="00CE1976"/>
    <w:rsid w:val="00CE35EB"/>
    <w:rsid w:val="00CE39C6"/>
    <w:rsid w:val="00CE634E"/>
    <w:rsid w:val="00D05E2E"/>
    <w:rsid w:val="00D1621F"/>
    <w:rsid w:val="00D16B90"/>
    <w:rsid w:val="00D417C4"/>
    <w:rsid w:val="00D844D4"/>
    <w:rsid w:val="00D91583"/>
    <w:rsid w:val="00DA11AE"/>
    <w:rsid w:val="00DA2C69"/>
    <w:rsid w:val="00DB6E50"/>
    <w:rsid w:val="00DC1946"/>
    <w:rsid w:val="00DC39D9"/>
    <w:rsid w:val="00DC64CD"/>
    <w:rsid w:val="00DD3F4E"/>
    <w:rsid w:val="00DF3488"/>
    <w:rsid w:val="00E05938"/>
    <w:rsid w:val="00E10DD2"/>
    <w:rsid w:val="00E11B58"/>
    <w:rsid w:val="00E12852"/>
    <w:rsid w:val="00E16BD6"/>
    <w:rsid w:val="00E3538E"/>
    <w:rsid w:val="00E43E59"/>
    <w:rsid w:val="00E5105B"/>
    <w:rsid w:val="00E54B77"/>
    <w:rsid w:val="00E87627"/>
    <w:rsid w:val="00E91814"/>
    <w:rsid w:val="00E97182"/>
    <w:rsid w:val="00EB0F8B"/>
    <w:rsid w:val="00EC25E8"/>
    <w:rsid w:val="00ED78A6"/>
    <w:rsid w:val="00EE0CC3"/>
    <w:rsid w:val="00EF01A2"/>
    <w:rsid w:val="00EF3A30"/>
    <w:rsid w:val="00F01A48"/>
    <w:rsid w:val="00F03E93"/>
    <w:rsid w:val="00F06674"/>
    <w:rsid w:val="00F26CCE"/>
    <w:rsid w:val="00F3158E"/>
    <w:rsid w:val="00F516B8"/>
    <w:rsid w:val="00F603B0"/>
    <w:rsid w:val="00F751D0"/>
    <w:rsid w:val="00FB317D"/>
    <w:rsid w:val="00FB4FF5"/>
    <w:rsid w:val="00FB5991"/>
    <w:rsid w:val="00FB5E7A"/>
    <w:rsid w:val="00FC6AA9"/>
    <w:rsid w:val="00FE3A54"/>
    <w:rsid w:val="00FE5311"/>
    <w:rsid w:val="00FE74E0"/>
    <w:rsid w:val="00FF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477B4E"/>
  <w15:chartTrackingRefBased/>
  <w15:docId w15:val="{23FCAD90-FAC4-4B38-A8DB-17BD6B5E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color w:val="000000" w:themeColor="text1"/>
        <w:sz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/>
    <w:lsdException w:name="heading 5" w:locked="0" w:semiHidden="1" w:uiPriority="0" w:unhideWhenUsed="1"/>
    <w:lsdException w:name="heading 6" w:locked="0" w:semiHidden="1" w:uiPriority="9" w:unhideWhenUsed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/>
    <w:lsdException w:name="table of figures" w:locked="0" w:semiHidden="1" w:uiPriority="0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aliases w:val="TSM Text"/>
    <w:qFormat/>
    <w:rsid w:val="00E5105B"/>
    <w:pPr>
      <w:spacing w:after="0" w:line="240" w:lineRule="auto"/>
    </w:pPr>
  </w:style>
  <w:style w:type="paragraph" w:styleId="berschrift1">
    <w:name w:val="heading 1"/>
    <w:aliases w:val="TSM Titel 2"/>
    <w:basedOn w:val="Standard"/>
    <w:next w:val="Standard"/>
    <w:link w:val="berschrift1Zchn"/>
    <w:qFormat/>
    <w:rsid w:val="003C2AE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aliases w:val="TSM Titel 3"/>
    <w:basedOn w:val="Standard"/>
    <w:next w:val="Standard"/>
    <w:link w:val="berschrift2Zchn"/>
    <w:qFormat/>
    <w:rsid w:val="003C2AE4"/>
    <w:pPr>
      <w:keepNext/>
      <w:numPr>
        <w:ilvl w:val="1"/>
        <w:numId w:val="4"/>
      </w:numPr>
      <w:tabs>
        <w:tab w:val="left" w:pos="851"/>
      </w:tabs>
      <w:spacing w:before="240" w:after="60"/>
      <w:outlineLvl w:val="1"/>
    </w:pPr>
    <w:rPr>
      <w:b/>
      <w:sz w:val="28"/>
    </w:rPr>
  </w:style>
  <w:style w:type="paragraph" w:styleId="berschrift3">
    <w:name w:val="heading 3"/>
    <w:aliases w:val="TSM Titel 4"/>
    <w:basedOn w:val="Standard"/>
    <w:next w:val="Standard"/>
    <w:link w:val="berschrift3Zchn"/>
    <w:qFormat/>
    <w:rsid w:val="00E5105B"/>
    <w:pPr>
      <w:keepNext/>
      <w:numPr>
        <w:ilvl w:val="2"/>
        <w:numId w:val="4"/>
      </w:numPr>
      <w:spacing w:before="240" w:after="60"/>
      <w:outlineLvl w:val="2"/>
    </w:pPr>
    <w:rPr>
      <w:b/>
      <w:sz w:val="28"/>
    </w:rPr>
  </w:style>
  <w:style w:type="paragraph" w:styleId="berschrift4">
    <w:name w:val="heading 4"/>
    <w:aliases w:val="TSM Liste 1"/>
    <w:basedOn w:val="Standard"/>
    <w:next w:val="Standard"/>
    <w:link w:val="berschrift4Zchn"/>
    <w:rsid w:val="00E5105B"/>
    <w:pPr>
      <w:keepNext/>
      <w:numPr>
        <w:ilvl w:val="3"/>
        <w:numId w:val="4"/>
      </w:numPr>
      <w:outlineLvl w:val="3"/>
    </w:pPr>
  </w:style>
  <w:style w:type="paragraph" w:styleId="berschrift5">
    <w:name w:val="heading 5"/>
    <w:aliases w:val="TSM Titel 5"/>
    <w:basedOn w:val="Standard"/>
    <w:next w:val="Standard"/>
    <w:link w:val="berschrift5Zchn"/>
    <w:rsid w:val="00E5105B"/>
    <w:pPr>
      <w:numPr>
        <w:ilvl w:val="4"/>
        <w:numId w:val="4"/>
      </w:numPr>
      <w:tabs>
        <w:tab w:val="left" w:pos="1418"/>
      </w:tabs>
      <w:spacing w:before="60"/>
      <w:jc w:val="both"/>
      <w:outlineLvl w:val="4"/>
    </w:pPr>
    <w:rPr>
      <w:snapToGrid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D16B90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16B90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16B9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16B90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397C"/>
  </w:style>
  <w:style w:type="paragraph" w:styleId="Fuzeile">
    <w:name w:val="footer"/>
    <w:basedOn w:val="Standard"/>
    <w:link w:val="Fu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397C"/>
  </w:style>
  <w:style w:type="paragraph" w:styleId="Titel">
    <w:name w:val="Title"/>
    <w:basedOn w:val="Standard"/>
    <w:next w:val="Standard"/>
    <w:link w:val="TitelZchn"/>
    <w:uiPriority w:val="10"/>
    <w:rsid w:val="000367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">
    <w:name w:val="List Bullet"/>
    <w:basedOn w:val="Standard"/>
    <w:uiPriority w:val="99"/>
    <w:unhideWhenUsed/>
    <w:rsid w:val="00036725"/>
    <w:pPr>
      <w:tabs>
        <w:tab w:val="num" w:pos="360"/>
      </w:tabs>
      <w:ind w:left="360" w:hanging="360"/>
      <w:contextualSpacing/>
    </w:pPr>
  </w:style>
  <w:style w:type="character" w:styleId="IntensiveHervorhebung">
    <w:name w:val="Intense Emphasis"/>
    <w:basedOn w:val="Absatz-Standardschriftart"/>
    <w:uiPriority w:val="21"/>
    <w:rsid w:val="00036725"/>
    <w:rPr>
      <w:i/>
      <w:iCs/>
      <w:color w:val="3E90C5"/>
    </w:rPr>
  </w:style>
  <w:style w:type="character" w:styleId="IntensiverVerweis">
    <w:name w:val="Intense Reference"/>
    <w:basedOn w:val="Absatz-Standardschriftart"/>
    <w:uiPriority w:val="32"/>
    <w:rsid w:val="00036725"/>
    <w:rPr>
      <w:b/>
      <w:bCs/>
      <w:smallCaps/>
      <w:color w:val="3E90C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0367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3E90C5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725"/>
    <w:rPr>
      <w:i/>
      <w:iCs/>
      <w:color w:val="3E90C5"/>
    </w:rPr>
  </w:style>
  <w:style w:type="paragraph" w:styleId="KeinLeerraum">
    <w:name w:val="No Spacing"/>
    <w:uiPriority w:val="1"/>
    <w:rsid w:val="00036725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036725"/>
    <w:pPr>
      <w:ind w:left="720"/>
      <w:contextualSpacing/>
    </w:pPr>
  </w:style>
  <w:style w:type="character" w:customStyle="1" w:styleId="berschrift1Zchn">
    <w:name w:val="Überschrift 1 Zchn"/>
    <w:aliases w:val="TSM Titel 2 Zchn"/>
    <w:basedOn w:val="Absatz-Standardschriftart"/>
    <w:link w:val="berschrift1"/>
    <w:rsid w:val="003C2AE4"/>
    <w:rPr>
      <w:b/>
      <w:kern w:val="28"/>
      <w:sz w:val="28"/>
    </w:rPr>
  </w:style>
  <w:style w:type="character" w:customStyle="1" w:styleId="berschrift2Zchn">
    <w:name w:val="Überschrift 2 Zchn"/>
    <w:aliases w:val="TSM Titel 3 Zchn"/>
    <w:basedOn w:val="Absatz-Standardschriftart"/>
    <w:link w:val="berschrift2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character" w:customStyle="1" w:styleId="berschrift3Zchn">
    <w:name w:val="Überschrift 3 Zchn"/>
    <w:aliases w:val="TSM Titel 4 Zchn"/>
    <w:basedOn w:val="Absatz-Standardschriftart"/>
    <w:link w:val="berschrift3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paragraph" w:styleId="Abbildungsverzeichnis">
    <w:name w:val="table of figures"/>
    <w:basedOn w:val="Standard"/>
    <w:next w:val="Standard"/>
    <w:semiHidden/>
    <w:rsid w:val="00E5105B"/>
    <w:pPr>
      <w:ind w:left="480" w:hanging="480"/>
    </w:pPr>
  </w:style>
  <w:style w:type="paragraph" w:styleId="Beschriftung">
    <w:name w:val="caption"/>
    <w:aliases w:val="TSM info"/>
    <w:basedOn w:val="Standard"/>
    <w:next w:val="Standard"/>
    <w:uiPriority w:val="35"/>
    <w:unhideWhenUsed/>
    <w:rsid w:val="00E5105B"/>
    <w:rPr>
      <w:bCs/>
      <w:szCs w:val="22"/>
    </w:rPr>
  </w:style>
  <w:style w:type="paragraph" w:customStyle="1" w:styleId="TSMTitel1">
    <w:name w:val="TSM Titel 1"/>
    <w:basedOn w:val="Standard"/>
    <w:qFormat/>
    <w:locked/>
    <w:rsid w:val="00E5105B"/>
    <w:rPr>
      <w:b/>
      <w:bCs/>
      <w:sz w:val="40"/>
    </w:rPr>
  </w:style>
  <w:style w:type="character" w:customStyle="1" w:styleId="berschrift4Zchn">
    <w:name w:val="Überschrift 4 Zchn"/>
    <w:aliases w:val="TSM Liste 1 Zchn"/>
    <w:basedOn w:val="Absatz-Standardschriftart"/>
    <w:link w:val="berschrift4"/>
    <w:rsid w:val="00E5105B"/>
    <w:rPr>
      <w:rFonts w:ascii="Calibri" w:eastAsia="Times New Roman" w:hAnsi="Calibri" w:cs="Times New Roman"/>
      <w:szCs w:val="20"/>
      <w:lang w:eastAsia="de-DE"/>
    </w:rPr>
  </w:style>
  <w:style w:type="character" w:customStyle="1" w:styleId="berschrift5Zchn">
    <w:name w:val="Überschrift 5 Zchn"/>
    <w:aliases w:val="TSM Titel 5 Zchn"/>
    <w:basedOn w:val="Absatz-Standardschriftart"/>
    <w:link w:val="berschrift5"/>
    <w:rsid w:val="00E5105B"/>
    <w:rPr>
      <w:rFonts w:ascii="Calibri" w:eastAsia="Times New Roman" w:hAnsi="Calibri" w:cs="Times New Roman"/>
      <w:snapToGrid w:val="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16B90"/>
    <w:rPr>
      <w:rFonts w:asciiTheme="majorHAnsi" w:eastAsiaTheme="majorEastAsia" w:hAnsiTheme="majorHAnsi" w:cstheme="majorBidi"/>
      <w:color w:val="1F4D78" w:themeColor="accent1" w:themeShade="7F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6B90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6B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6B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465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E465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C386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01B8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17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417C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417C4"/>
    <w:rPr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17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17C4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lv.admin.ch/blv/it/home/lebensmittel-und-ernaehrung/rechts-und-vollzugsgrundlagen/bewilligung-und-meldung/listen-bewilligter-betriebe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id.admin.ch/Pages/search.aspx?lang=i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www.bfs.admin.chhttps://www.bfs.admin.ch/bfs/it/home/registri/registro-imprese/registro-imprese-stabilimenti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lchverwertung@tsmtreuhand.ch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Z\TSM%20Treuhand%20GmbH\QM%20-%20General\Vorlagen\QM%20(Gelenkte%20Dokumente)\V_Merkblatt%20dbmilch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E5932249974D19A19AB4866E36C3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11B51-9226-48AE-9EA6-333418C03D21}"/>
      </w:docPartPr>
      <w:docPartBody>
        <w:p w:rsidR="007B2AF5" w:rsidRDefault="00926354" w:rsidP="00926354">
          <w:pPr>
            <w:pStyle w:val="F0E5932249974D19A19AB4866E36C3F73"/>
          </w:pPr>
          <w:r w:rsidRPr="0024073A">
            <w:rPr>
              <w:rStyle w:val="Platzhaltertext"/>
              <w:rFonts w:eastAsiaTheme="minorHAnsi"/>
              <w:lang w:val="it-CH"/>
            </w:rPr>
            <w:t>Fare clic o digitare per inserire una data.</w:t>
          </w:r>
        </w:p>
      </w:docPartBody>
    </w:docPart>
    <w:docPart>
      <w:docPartPr>
        <w:name w:val="74E596770C6A4BA580BCE31435EC2C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5F9E4-E20D-4F57-ACE0-0FC3F75A5C96}"/>
      </w:docPartPr>
      <w:docPartBody>
        <w:p w:rsidR="00EE03D1" w:rsidRDefault="00926354" w:rsidP="00926354">
          <w:pPr>
            <w:pStyle w:val="74E596770C6A4BA580BCE31435EC2CDC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8727A9D084E748F2901E260935767A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820FF9-4347-4266-9CAC-65EC0BD169C1}"/>
      </w:docPartPr>
      <w:docPartBody>
        <w:p w:rsidR="00EE03D1" w:rsidRDefault="00926354" w:rsidP="00926354">
          <w:pPr>
            <w:pStyle w:val="8727A9D084E748F2901E260935767A3B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F73AB59280A042B7B3F6ACA366EB2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6ED02-FAF0-418D-B561-EFB78ECDDCBF}"/>
      </w:docPartPr>
      <w:docPartBody>
        <w:p w:rsidR="00EE03D1" w:rsidRDefault="00926354" w:rsidP="00926354">
          <w:pPr>
            <w:pStyle w:val="F73AB59280A042B7B3F6ACA366EB20E7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E89BC12F6B5D4531825C9ED189A28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6154FC-A60E-4FA7-A892-8ABCEBDF0F5F}"/>
      </w:docPartPr>
      <w:docPartBody>
        <w:p w:rsidR="00EE03D1" w:rsidRDefault="00926354" w:rsidP="00926354">
          <w:pPr>
            <w:pStyle w:val="E89BC12F6B5D4531825C9ED189A284E8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E9A1979CB43A49AB87BB18C096FC0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463EF-1C58-4C0E-90C9-9800B6A41F62}"/>
      </w:docPartPr>
      <w:docPartBody>
        <w:p w:rsidR="00EE03D1" w:rsidRDefault="00926354" w:rsidP="00926354">
          <w:pPr>
            <w:pStyle w:val="E9A1979CB43A49AB87BB18C096FC092C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A5522D650E97492CB91AAB00F9AD4A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E295A-9F5F-4A41-B15D-74C981EC2349}"/>
      </w:docPartPr>
      <w:docPartBody>
        <w:p w:rsidR="00EE03D1" w:rsidRDefault="00926354" w:rsidP="00926354">
          <w:pPr>
            <w:pStyle w:val="A5522D650E97492CB91AAB00F9AD4A33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19D240F985514632B7730F1862E98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F400A-03E0-4A33-8FD8-5ED219E9D8B6}"/>
      </w:docPartPr>
      <w:docPartBody>
        <w:p w:rsidR="00EE03D1" w:rsidRDefault="00926354" w:rsidP="00926354">
          <w:pPr>
            <w:pStyle w:val="19D240F985514632B7730F1862E98D95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42013349936C490E8AFA00242D83A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C73C39-AFE2-4894-9DAF-E6F0D0A2F32C}"/>
      </w:docPartPr>
      <w:docPartBody>
        <w:p w:rsidR="00EE03D1" w:rsidRDefault="00926354" w:rsidP="00926354">
          <w:pPr>
            <w:pStyle w:val="42013349936C490E8AFA00242D83A606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  <w:docPart>
      <w:docPartPr>
        <w:name w:val="0A75A4CE12D64802947C073F975709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EE75DC-B50B-45DF-8BD5-6D7EBF7DC14C}"/>
      </w:docPartPr>
      <w:docPartBody>
        <w:p w:rsidR="00EE03D1" w:rsidRDefault="00926354" w:rsidP="00926354">
          <w:pPr>
            <w:pStyle w:val="0A75A4CE12D64802947C073F975709953"/>
          </w:pPr>
          <w:r w:rsidRPr="0024073A">
            <w:rPr>
              <w:rStyle w:val="Platzhaltertext"/>
              <w:lang w:val="it-CH"/>
            </w:rPr>
            <w:t>Numero di agat</w:t>
          </w:r>
          <w:r>
            <w:rPr>
              <w:rStyle w:val="Platzhaltertext"/>
              <w:lang w:val="it-CH"/>
            </w:rPr>
            <w:t xml:space="preserve">e </w:t>
          </w:r>
          <w:r w:rsidRPr="009A5B10">
            <w:rPr>
              <w:rStyle w:val="Platzhaltertext"/>
              <w:lang w:val="it-CH"/>
            </w:rPr>
            <w:t>(</w:t>
          </w:r>
          <w:r>
            <w:rPr>
              <w:rStyle w:val="Platzhaltertext"/>
              <w:lang w:val="it-CH"/>
            </w:rPr>
            <w:t>p. es.</w:t>
          </w:r>
          <w:r w:rsidRPr="009A5B10">
            <w:rPr>
              <w:rStyle w:val="Platzhaltertext"/>
              <w:lang w:val="it-CH"/>
            </w:rPr>
            <w:t xml:space="preserve"> 1234567)</w:t>
          </w:r>
        </w:p>
      </w:docPartBody>
    </w:docPart>
    <w:docPart>
      <w:docPartPr>
        <w:name w:val="62C736724EB842469F358FA2373CC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2EC36-FB18-4079-B291-6342168D4FAB}"/>
      </w:docPartPr>
      <w:docPartBody>
        <w:p w:rsidR="00EE03D1" w:rsidRDefault="00926354" w:rsidP="00926354">
          <w:pPr>
            <w:pStyle w:val="62C736724EB842469F358FA2373CC35F3"/>
          </w:pPr>
          <w:r w:rsidRPr="009A5B10">
            <w:rPr>
              <w:rStyle w:val="Platzhaltertext"/>
              <w:lang w:val="it-CH"/>
            </w:rPr>
            <w:t>R</w:t>
          </w:r>
          <w:r>
            <w:rPr>
              <w:rStyle w:val="Platzhaltertext"/>
              <w:lang w:val="it-CH"/>
            </w:rPr>
            <w:t>IS</w:t>
          </w:r>
          <w:r w:rsidRPr="009A5B10">
            <w:rPr>
              <w:rStyle w:val="Platzhaltertext"/>
              <w:lang w:val="it-CH"/>
            </w:rPr>
            <w:t xml:space="preserve"> (</w:t>
          </w:r>
          <w:r>
            <w:rPr>
              <w:rStyle w:val="Platzhaltertext"/>
              <w:lang w:val="it-CH"/>
            </w:rPr>
            <w:t>p. es.</w:t>
          </w:r>
          <w:r w:rsidRPr="009A5B10">
            <w:rPr>
              <w:rStyle w:val="Platzhaltertext"/>
              <w:lang w:val="it-CH"/>
            </w:rPr>
            <w:t xml:space="preserve"> A12345678)</w:t>
          </w:r>
        </w:p>
      </w:docPartBody>
    </w:docPart>
    <w:docPart>
      <w:docPartPr>
        <w:name w:val="9EC74D2F4F4040CB83E0DAD030EE5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ECAE7E-0CD1-408F-A697-B8161ED28654}"/>
      </w:docPartPr>
      <w:docPartBody>
        <w:p w:rsidR="00EE03D1" w:rsidRDefault="00926354" w:rsidP="00926354">
          <w:pPr>
            <w:pStyle w:val="9EC74D2F4F4040CB83E0DAD030EE5EE33"/>
          </w:pPr>
          <w:r w:rsidRPr="009A5B10">
            <w:rPr>
              <w:rStyle w:val="Platzhaltertext"/>
              <w:lang w:val="it-CH"/>
            </w:rPr>
            <w:t>I</w:t>
          </w:r>
          <w:r>
            <w:rPr>
              <w:rStyle w:val="Platzhaltertext"/>
              <w:lang w:val="it-CH"/>
            </w:rPr>
            <w:t>DI</w:t>
          </w:r>
          <w:r w:rsidRPr="009A5B10">
            <w:rPr>
              <w:rStyle w:val="Platzhaltertext"/>
              <w:lang w:val="it-CH"/>
            </w:rPr>
            <w:t xml:space="preserve"> (</w:t>
          </w:r>
          <w:r>
            <w:rPr>
              <w:rStyle w:val="Platzhaltertext"/>
              <w:lang w:val="it-CH"/>
            </w:rPr>
            <w:t>p. es.</w:t>
          </w:r>
          <w:r w:rsidRPr="009A5B10">
            <w:rPr>
              <w:rStyle w:val="Platzhaltertext"/>
              <w:lang w:val="it-CH"/>
            </w:rPr>
            <w:t xml:space="preserve"> CH-123.123.123)</w:t>
          </w:r>
        </w:p>
      </w:docPartBody>
    </w:docPart>
    <w:docPart>
      <w:docPartPr>
        <w:name w:val="1E9E6F88DAAB45FAB0722227A827C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4A31A-A9AA-4CA0-A1DA-EBFC84B48ECB}"/>
      </w:docPartPr>
      <w:docPartBody>
        <w:p w:rsidR="00EE03D1" w:rsidRDefault="00926354" w:rsidP="00926354">
          <w:pPr>
            <w:pStyle w:val="1E9E6F88DAAB45FAB0722227A827C7D23"/>
          </w:pPr>
          <w:r w:rsidRPr="00E87627">
            <w:rPr>
              <w:rStyle w:val="Platzhaltertext"/>
              <w:lang w:val="it-CH"/>
            </w:rPr>
            <w:t>N° di autorizzazione</w:t>
          </w:r>
        </w:p>
      </w:docPartBody>
    </w:docPart>
    <w:docPart>
      <w:docPartPr>
        <w:name w:val="D09E793B50AD4D5B96CEEB8D922B2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E8FFB-5459-4161-A87D-7B5C8B11C8F8}"/>
      </w:docPartPr>
      <w:docPartBody>
        <w:p w:rsidR="00EE03D1" w:rsidRDefault="00926354" w:rsidP="00926354">
          <w:pPr>
            <w:pStyle w:val="D09E793B50AD4D5B96CEEB8D922B23293"/>
          </w:pPr>
          <w:r w:rsidRPr="009A5B10">
            <w:rPr>
              <w:rStyle w:val="Platzhaltertext"/>
              <w:lang w:val="it-CH"/>
            </w:rPr>
            <w:t>N° BDTA (</w:t>
          </w:r>
          <w:r>
            <w:rPr>
              <w:rStyle w:val="Platzhaltertext"/>
              <w:lang w:val="it-CH"/>
            </w:rPr>
            <w:t>p. es.</w:t>
          </w:r>
          <w:r w:rsidRPr="009A5B10">
            <w:rPr>
              <w:rStyle w:val="Platzhaltertext"/>
              <w:lang w:val="it-CH"/>
            </w:rPr>
            <w:t xml:space="preserve"> 2345678)</w:t>
          </w:r>
        </w:p>
      </w:docPartBody>
    </w:docPart>
    <w:docPart>
      <w:docPartPr>
        <w:name w:val="5EE9658F8B1349CDA61629093F4964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09B0B-6532-4427-AB29-8A7735D8611A}"/>
      </w:docPartPr>
      <w:docPartBody>
        <w:p w:rsidR="00EE03D1" w:rsidRDefault="00926354" w:rsidP="00926354">
          <w:pPr>
            <w:pStyle w:val="5EE9658F8B1349CDA61629093F4964803"/>
          </w:pPr>
          <w:r w:rsidRPr="009A5B10">
            <w:rPr>
              <w:rStyle w:val="Platzhaltertext"/>
              <w:lang w:val="it-CH"/>
            </w:rPr>
            <w:t>N° AGIS (</w:t>
          </w:r>
          <w:r>
            <w:rPr>
              <w:rStyle w:val="Platzhaltertext"/>
              <w:lang w:val="it-CH"/>
            </w:rPr>
            <w:t>p. es.</w:t>
          </w:r>
          <w:r w:rsidRPr="009A5B10">
            <w:rPr>
              <w:rStyle w:val="Platzhaltertext"/>
              <w:lang w:val="it-CH"/>
            </w:rPr>
            <w:t xml:space="preserve"> 12345678)</w:t>
          </w:r>
        </w:p>
      </w:docPartBody>
    </w:docPart>
    <w:docPart>
      <w:docPartPr>
        <w:name w:val="7E7566E8B98645AD9D2FD503EA967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F69F1F-2A91-425C-B9D1-4D4328A6C313}"/>
      </w:docPartPr>
      <w:docPartBody>
        <w:p w:rsidR="00EE03D1" w:rsidRDefault="00926354" w:rsidP="00926354">
          <w:pPr>
            <w:pStyle w:val="7E7566E8B98645AD9D2FD503EA9670F73"/>
          </w:pPr>
          <w:r w:rsidRPr="00E87627">
            <w:rPr>
              <w:rStyle w:val="Platzhaltertext"/>
              <w:lang w:val="it-CH"/>
            </w:rPr>
            <w:t>Inserire qui le possibili affiliazioni interprofessionali.</w:t>
          </w:r>
        </w:p>
      </w:docPartBody>
    </w:docPart>
    <w:docPart>
      <w:docPartPr>
        <w:name w:val="55F7323CA5644AA5A1D501D1D4DC3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0D4A76-CE23-4836-A641-B99CC4058D2E}"/>
      </w:docPartPr>
      <w:docPartBody>
        <w:p w:rsidR="00EE03D1" w:rsidRDefault="00926354" w:rsidP="00926354">
          <w:pPr>
            <w:pStyle w:val="55F7323CA5644AA5A1D501D1D4DC31533"/>
          </w:pPr>
          <w:r>
            <w:rPr>
              <w:rStyle w:val="Platzhaltertext"/>
              <w:lang w:val="it-CH"/>
            </w:rPr>
            <w:t>Fare clic o digitare qui per inserire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FC3"/>
    <w:rsid w:val="000F1887"/>
    <w:rsid w:val="001A7E4E"/>
    <w:rsid w:val="001E3E1A"/>
    <w:rsid w:val="003624DE"/>
    <w:rsid w:val="00560057"/>
    <w:rsid w:val="00775FC3"/>
    <w:rsid w:val="007B2AF5"/>
    <w:rsid w:val="0088308F"/>
    <w:rsid w:val="00926354"/>
    <w:rsid w:val="009424F4"/>
    <w:rsid w:val="00A67747"/>
    <w:rsid w:val="00AE7A06"/>
    <w:rsid w:val="00E635FE"/>
    <w:rsid w:val="00EE03D1"/>
    <w:rsid w:val="00F21FEF"/>
    <w:rsid w:val="00FB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26354"/>
    <w:rPr>
      <w:color w:val="808080"/>
    </w:rPr>
  </w:style>
  <w:style w:type="paragraph" w:customStyle="1" w:styleId="F0E5932249974D19A19AB4866E36C3F73">
    <w:name w:val="F0E5932249974D19A19AB4866E36C3F7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4E596770C6A4BA580BCE31435EC2CDC3">
    <w:name w:val="74E596770C6A4BA580BCE31435EC2CDC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8727A9D084E748F2901E260935767A3B3">
    <w:name w:val="8727A9D084E748F2901E260935767A3B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F73AB59280A042B7B3F6ACA366EB20E73">
    <w:name w:val="F73AB59280A042B7B3F6ACA366EB20E7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89BC12F6B5D4531825C9ED189A284E83">
    <w:name w:val="E89BC12F6B5D4531825C9ED189A284E8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9A1979CB43A49AB87BB18C096FC092C3">
    <w:name w:val="E9A1979CB43A49AB87BB18C096FC092C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A5522D650E97492CB91AAB00F9AD4A333">
    <w:name w:val="A5522D650E97492CB91AAB00F9AD4A33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9D240F985514632B7730F1862E98D953">
    <w:name w:val="19D240F985514632B7730F1862E98D95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42013349936C490E8AFA00242D83A6063">
    <w:name w:val="42013349936C490E8AFA00242D83A606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0A75A4CE12D64802947C073F975709953">
    <w:name w:val="0A75A4CE12D64802947C073F97570995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62C736724EB842469F358FA2373CC35F3">
    <w:name w:val="62C736724EB842469F358FA2373CC35F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9EC74D2F4F4040CB83E0DAD030EE5EE33">
    <w:name w:val="9EC74D2F4F4040CB83E0DAD030EE5EE3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E9E6F88DAAB45FAB0722227A827C7D23">
    <w:name w:val="1E9E6F88DAAB45FAB0722227A827C7D2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D09E793B50AD4D5B96CEEB8D922B23293">
    <w:name w:val="D09E793B50AD4D5B96CEEB8D922B2329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EE9658F8B1349CDA61629093F4964803">
    <w:name w:val="5EE9658F8B1349CDA61629093F496480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E7566E8B98645AD9D2FD503EA9670F73">
    <w:name w:val="7E7566E8B98645AD9D2FD503EA9670F7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5F7323CA5644AA5A1D501D1D4DC31533">
    <w:name w:val="55F7323CA5644AA5A1D501D1D4DC31533"/>
    <w:rsid w:val="00926354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6A72BD83980468C28594B5E21713C" ma:contentTypeVersion="16" ma:contentTypeDescription="Ein neues Dokument erstellen." ma:contentTypeScope="" ma:versionID="172b420a828a9a14c68e096e40988b28">
  <xsd:schema xmlns:xsd="http://www.w3.org/2001/XMLSchema" xmlns:xs="http://www.w3.org/2001/XMLSchema" xmlns:p="http://schemas.microsoft.com/office/2006/metadata/properties" xmlns:ns2="1abdbb08-581c-4149-b7a2-5d9774038333" xmlns:ns3="1ad8c04b-9062-4259-8c3e-6e25e51adabd" targetNamespace="http://schemas.microsoft.com/office/2006/metadata/properties" ma:root="true" ma:fieldsID="084037022185e69b30d8f4622eef3fcc" ns2:_="" ns3:_="">
    <xsd:import namespace="1abdbb08-581c-4149-b7a2-5d9774038333"/>
    <xsd:import namespace="1ad8c04b-9062-4259-8c3e-6e25e51ada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bb08-581c-4149-b7a2-5d97740383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e0f9cf3-09ad-461a-bdfa-2931e2af560d}" ma:internalName="TaxCatchAll" ma:showField="CatchAllData" ma:web="1abdbb08-581c-4149-b7a2-5d97740383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8c04b-9062-4259-8c3e-6e25e51ad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4a287f9-5c96-4f30-99b1-f0955c8b2c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d8c04b-9062-4259-8c3e-6e25e51adabd">
      <Terms xmlns="http://schemas.microsoft.com/office/infopath/2007/PartnerControls"/>
    </lcf76f155ced4ddcb4097134ff3c332f>
    <TaxCatchAll xmlns="1abdbb08-581c-4149-b7a2-5d977403833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BB757-944B-45B6-96CD-577A70CC8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bb08-581c-4149-b7a2-5d9774038333"/>
    <ds:schemaRef ds:uri="1ad8c04b-9062-4259-8c3e-6e25e51ad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7A8B2-DF4B-4526-AE3B-278D351A5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32A1F4-DF49-4439-AB7D-226989017E4C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1abdbb08-581c-4149-b7a2-5d9774038333"/>
    <ds:schemaRef ds:uri="http://schemas.microsoft.com/office/infopath/2007/PartnerControls"/>
    <ds:schemaRef ds:uri="1ad8c04b-9062-4259-8c3e-6e25e51adabd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9610934-0801-46D9-BFF7-735083C7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V_Merkblatt dbmilch_d</Template>
  <TotalTime>0</TotalTime>
  <Pages>2</Pages>
  <Words>322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Links>
    <vt:vector size="18" baseType="variant">
      <vt:variant>
        <vt:i4>7471208</vt:i4>
      </vt:variant>
      <vt:variant>
        <vt:i4>6</vt:i4>
      </vt:variant>
      <vt:variant>
        <vt:i4>0</vt:i4>
      </vt:variant>
      <vt:variant>
        <vt:i4>5</vt:i4>
      </vt:variant>
      <vt:variant>
        <vt:lpwstr>https://www.blv.admin.ch/blv/de/home/lebensmittel-und-ernaehrung/rechts-und-vollzugsgrundlagen/bewilligung-und-meldung/listen-bewilligter-betriebe.html</vt:lpwstr>
      </vt:variant>
      <vt:variant>
        <vt:lpwstr/>
      </vt:variant>
      <vt:variant>
        <vt:i4>4456528</vt:i4>
      </vt:variant>
      <vt:variant>
        <vt:i4>3</vt:i4>
      </vt:variant>
      <vt:variant>
        <vt:i4>0</vt:i4>
      </vt:variant>
      <vt:variant>
        <vt:i4>5</vt:i4>
      </vt:variant>
      <vt:variant>
        <vt:lpwstr>https://www.uid.admin.ch/</vt:lpwstr>
      </vt:variant>
      <vt:variant>
        <vt:lpwstr/>
      </vt:variant>
      <vt:variant>
        <vt:i4>131079</vt:i4>
      </vt:variant>
      <vt:variant>
        <vt:i4>0</vt:i4>
      </vt:variant>
      <vt:variant>
        <vt:i4>0</vt:i4>
      </vt:variant>
      <vt:variant>
        <vt:i4>5</vt:i4>
      </vt:variant>
      <vt:variant>
        <vt:lpwstr>https://www.bfs.admin.ch/bfs/de/home/register/unternehmensregister/betriebs-unternehmensregister.html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Wüthrich</dc:creator>
  <cp:keywords/>
  <dc:description/>
  <cp:lastModifiedBy>Hubert Pürro</cp:lastModifiedBy>
  <cp:revision>6</cp:revision>
  <cp:lastPrinted>2022-07-25T12:48:00Z</cp:lastPrinted>
  <dcterms:created xsi:type="dcterms:W3CDTF">2023-11-03T13:19:00Z</dcterms:created>
  <dcterms:modified xsi:type="dcterms:W3CDTF">2023-11-13T10:36:00Z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88200</vt:r8>
  </property>
  <property fmtid="{D5CDD505-2E9C-101B-9397-08002B2CF9AE}" pid="3" name="ContentTypeId">
    <vt:lpwstr>0x010100F576A72BD83980468C28594B5E21713C</vt:lpwstr>
  </property>
  <property fmtid="{D5CDD505-2E9C-101B-9397-08002B2CF9AE}" pid="4" name="MediaServiceImageTags">
    <vt:lpwstr/>
  </property>
</Properties>
</file>