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FAB26" w14:textId="4A920820" w:rsidR="0093162E" w:rsidRPr="00901C16" w:rsidRDefault="0093162E" w:rsidP="0093162E">
      <w:pPr>
        <w:tabs>
          <w:tab w:val="left" w:pos="3686"/>
          <w:tab w:val="left" w:pos="3767"/>
        </w:tabs>
        <w:rPr>
          <w:lang w:val="fr-CH"/>
        </w:rPr>
      </w:pPr>
      <w:r w:rsidRPr="00901C16">
        <w:rPr>
          <w:b/>
          <w:bCs/>
          <w:sz w:val="36"/>
          <w:szCs w:val="18"/>
          <w:lang w:val="fr-CH"/>
        </w:rPr>
        <w:t>Formulaire d'inscription pour les nouveaux utilisateurs supplémentaires</w:t>
      </w:r>
    </w:p>
    <w:p w14:paraId="2496EAC3" w14:textId="62FF060D" w:rsidR="0093162E" w:rsidRDefault="0093162E" w:rsidP="0093162E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fr-CH"/>
        </w:rPr>
      </w:pPr>
    </w:p>
    <w:p w14:paraId="6C981CF4" w14:textId="77777777" w:rsidR="001F4D72" w:rsidRPr="00901C16" w:rsidRDefault="001F4D72" w:rsidP="0093162E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fr-CH"/>
        </w:rPr>
      </w:pPr>
    </w:p>
    <w:p w14:paraId="72587485" w14:textId="4D538D46" w:rsidR="0093162E" w:rsidRPr="00901C16" w:rsidRDefault="0093162E" w:rsidP="0093162E">
      <w:pPr>
        <w:tabs>
          <w:tab w:val="left" w:pos="426"/>
          <w:tab w:val="left" w:pos="3261"/>
        </w:tabs>
        <w:rPr>
          <w:bCs/>
          <w:lang w:val="fr-CH"/>
        </w:rPr>
      </w:pPr>
      <w:r w:rsidRPr="00901C16">
        <w:rPr>
          <w:b/>
          <w:lang w:val="fr-CH"/>
        </w:rPr>
        <w:tab/>
        <w:t xml:space="preserve">Valable à partir de/accès au </w:t>
      </w:r>
      <w:r>
        <w:rPr>
          <w:b/>
          <w:lang w:val="fr-CH"/>
        </w:rPr>
        <w:tab/>
      </w:r>
      <w:sdt>
        <w:sdtPr>
          <w:rPr>
            <w:b/>
            <w:lang w:val="fr-CH"/>
          </w:rPr>
          <w:id w:val="-796221638"/>
          <w:placeholder>
            <w:docPart w:val="5A7F593B2EAD4A6FB26674A5A4028BA7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Pr="00901C16">
            <w:rPr>
              <w:rStyle w:val="Platzhaltertext"/>
              <w:lang w:val="fr-CH"/>
            </w:rPr>
            <w:t>Cliquez ou tapez pour saisir une date.</w:t>
          </w:r>
        </w:sdtContent>
      </w:sdt>
    </w:p>
    <w:p w14:paraId="3540C720" w14:textId="77777777" w:rsidR="0093162E" w:rsidRPr="00901C16" w:rsidRDefault="0093162E" w:rsidP="0093162E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fr-CH"/>
        </w:rPr>
      </w:pPr>
    </w:p>
    <w:p w14:paraId="6CD554BD" w14:textId="77777777" w:rsidR="0093162E" w:rsidRPr="00901C16" w:rsidRDefault="0093162E" w:rsidP="0093162E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fr-CH"/>
        </w:rPr>
      </w:pPr>
    </w:p>
    <w:p w14:paraId="7358B609" w14:textId="1E49F7D6" w:rsidR="0093162E" w:rsidRPr="00901C16" w:rsidRDefault="0093162E" w:rsidP="0093162E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fr-CH"/>
        </w:rPr>
      </w:pPr>
      <w:r w:rsidRPr="00901C16">
        <w:rPr>
          <w:b/>
          <w:bCs/>
          <w:sz w:val="24"/>
          <w:szCs w:val="22"/>
          <w:u w:val="single"/>
          <w:lang w:val="fr-CH"/>
        </w:rPr>
        <w:t>Informations sur l'établissement</w:t>
      </w:r>
    </w:p>
    <w:p w14:paraId="16B584F1" w14:textId="77777777" w:rsidR="0093162E" w:rsidRPr="00901C16" w:rsidRDefault="0093162E" w:rsidP="0093162E">
      <w:pPr>
        <w:tabs>
          <w:tab w:val="left" w:pos="1843"/>
          <w:tab w:val="left" w:pos="3686"/>
        </w:tabs>
        <w:rPr>
          <w:lang w:val="fr-CH"/>
        </w:rPr>
      </w:pPr>
    </w:p>
    <w:p w14:paraId="5BB70732" w14:textId="586C4701" w:rsidR="0093162E" w:rsidRPr="00901C16" w:rsidRDefault="0093162E" w:rsidP="0093162E">
      <w:pPr>
        <w:tabs>
          <w:tab w:val="left" w:pos="426"/>
          <w:tab w:val="left" w:pos="3261"/>
        </w:tabs>
        <w:rPr>
          <w:lang w:val="fr-CH"/>
        </w:rPr>
      </w:pPr>
      <w:r w:rsidRPr="00901C16">
        <w:rPr>
          <w:lang w:val="fr-CH"/>
        </w:rPr>
        <w:tab/>
      </w:r>
      <w:r w:rsidR="00C47A35">
        <w:rPr>
          <w:b/>
          <w:bCs/>
          <w:lang w:val="fr-CH"/>
        </w:rPr>
        <w:t>N°-</w:t>
      </w:r>
      <w:r w:rsidRPr="00901C16">
        <w:rPr>
          <w:b/>
          <w:lang w:val="fr-CH"/>
        </w:rPr>
        <w:t>MBH / SIPA (exploitation)</w:t>
      </w:r>
      <w:r w:rsidRPr="00901C16">
        <w:rPr>
          <w:lang w:val="fr-CH"/>
        </w:rPr>
        <w:tab/>
      </w:r>
      <w:sdt>
        <w:sdtPr>
          <w:rPr>
            <w:lang w:val="fr-CH"/>
          </w:rPr>
          <w:id w:val="676239255"/>
          <w:placeholder>
            <w:docPart w:val="8454860C39974F40814545514DB92263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406281F1" w14:textId="77777777" w:rsidR="0093162E" w:rsidRPr="00901C16" w:rsidRDefault="0093162E" w:rsidP="0093162E">
      <w:pPr>
        <w:tabs>
          <w:tab w:val="left" w:pos="426"/>
          <w:tab w:val="left" w:pos="1843"/>
          <w:tab w:val="left" w:pos="3261"/>
        </w:tabs>
        <w:rPr>
          <w:lang w:val="fr-CH"/>
        </w:rPr>
      </w:pPr>
    </w:p>
    <w:p w14:paraId="3C3C7545" w14:textId="32B59127" w:rsidR="0093162E" w:rsidRPr="00901C16" w:rsidRDefault="0093162E" w:rsidP="0093162E">
      <w:pPr>
        <w:tabs>
          <w:tab w:val="left" w:pos="426"/>
          <w:tab w:val="left" w:pos="3261"/>
        </w:tabs>
        <w:rPr>
          <w:lang w:val="fr-CH"/>
        </w:rPr>
      </w:pPr>
      <w:r w:rsidRPr="00901C16">
        <w:rPr>
          <w:lang w:val="fr-CH"/>
        </w:rPr>
        <w:tab/>
      </w:r>
      <w:r w:rsidRPr="00901C16">
        <w:rPr>
          <w:b/>
          <w:lang w:val="fr-CH"/>
        </w:rPr>
        <w:t>Nom/entreprise</w:t>
      </w:r>
      <w:r w:rsidRPr="00901C16">
        <w:rPr>
          <w:b/>
          <w:lang w:val="fr-CH"/>
        </w:rPr>
        <w:tab/>
      </w:r>
      <w:sdt>
        <w:sdtPr>
          <w:rPr>
            <w:lang w:val="fr-CH"/>
          </w:rPr>
          <w:id w:val="1479334380"/>
          <w:placeholder>
            <w:docPart w:val="A320BD8110234B2599804C42DBA6E720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3638B940" w14:textId="77777777" w:rsidR="0093162E" w:rsidRPr="00901C16" w:rsidRDefault="0093162E" w:rsidP="0093162E">
      <w:pPr>
        <w:tabs>
          <w:tab w:val="left" w:pos="426"/>
          <w:tab w:val="left" w:pos="1843"/>
          <w:tab w:val="left" w:pos="3261"/>
        </w:tabs>
        <w:rPr>
          <w:lang w:val="fr-CH"/>
        </w:rPr>
      </w:pPr>
    </w:p>
    <w:p w14:paraId="113DF506" w14:textId="506A7515" w:rsidR="0093162E" w:rsidRPr="00901C16" w:rsidRDefault="0093162E" w:rsidP="0093162E">
      <w:pPr>
        <w:tabs>
          <w:tab w:val="left" w:pos="426"/>
          <w:tab w:val="left" w:pos="3261"/>
        </w:tabs>
        <w:rPr>
          <w:lang w:val="fr-CH"/>
        </w:rPr>
      </w:pPr>
      <w:r w:rsidRPr="00901C16">
        <w:rPr>
          <w:lang w:val="fr-CH"/>
        </w:rPr>
        <w:tab/>
      </w:r>
      <w:r w:rsidRPr="00901C16">
        <w:rPr>
          <w:b/>
          <w:lang w:val="fr-CH"/>
        </w:rPr>
        <w:t>Prénom/supplément</w:t>
      </w:r>
      <w:r w:rsidRPr="00901C16">
        <w:rPr>
          <w:b/>
          <w:lang w:val="fr-CH"/>
        </w:rPr>
        <w:tab/>
      </w:r>
      <w:sdt>
        <w:sdtPr>
          <w:rPr>
            <w:lang w:val="fr-CH"/>
          </w:rPr>
          <w:id w:val="169921336"/>
          <w:placeholder>
            <w:docPart w:val="3CA1D71EA8A041EE8923F20EEFA98D51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429700F5" w14:textId="77777777" w:rsidR="0093162E" w:rsidRPr="00901C16" w:rsidRDefault="0093162E" w:rsidP="0093162E">
      <w:pPr>
        <w:tabs>
          <w:tab w:val="left" w:pos="426"/>
          <w:tab w:val="left" w:pos="1843"/>
          <w:tab w:val="left" w:pos="3261"/>
        </w:tabs>
        <w:rPr>
          <w:lang w:val="fr-CH"/>
        </w:rPr>
      </w:pPr>
    </w:p>
    <w:p w14:paraId="3BD9BC55" w14:textId="364FF821" w:rsidR="0093162E" w:rsidRPr="00901C16" w:rsidRDefault="0093162E" w:rsidP="0093162E">
      <w:pPr>
        <w:tabs>
          <w:tab w:val="left" w:pos="426"/>
          <w:tab w:val="left" w:pos="3261"/>
        </w:tabs>
        <w:rPr>
          <w:lang w:val="fr-CH"/>
        </w:rPr>
      </w:pPr>
      <w:r w:rsidRPr="00901C16">
        <w:rPr>
          <w:lang w:val="fr-CH"/>
        </w:rPr>
        <w:tab/>
      </w:r>
      <w:r w:rsidRPr="00901C16">
        <w:rPr>
          <w:b/>
          <w:lang w:val="fr-CH"/>
        </w:rPr>
        <w:t>E-</w:t>
      </w:r>
      <w:r w:rsidR="00C47A35">
        <w:rPr>
          <w:b/>
          <w:lang w:val="fr-CH"/>
        </w:rPr>
        <w:t>m</w:t>
      </w:r>
      <w:r w:rsidRPr="00901C16">
        <w:rPr>
          <w:b/>
          <w:lang w:val="fr-CH"/>
        </w:rPr>
        <w:t>ail</w:t>
      </w:r>
      <w:r w:rsidRPr="00901C16">
        <w:rPr>
          <w:b/>
          <w:lang w:val="fr-CH"/>
        </w:rPr>
        <w:tab/>
      </w:r>
      <w:sdt>
        <w:sdtPr>
          <w:rPr>
            <w:lang w:val="fr-CH"/>
          </w:rPr>
          <w:id w:val="-968592601"/>
          <w:placeholder>
            <w:docPart w:val="B4EE594EBD7042BEA3D787D23A111076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1A03CCD1" w14:textId="77777777" w:rsidR="0093162E" w:rsidRPr="00901C16" w:rsidRDefault="0093162E" w:rsidP="0093162E">
      <w:pPr>
        <w:tabs>
          <w:tab w:val="left" w:pos="426"/>
          <w:tab w:val="left" w:pos="3261"/>
        </w:tabs>
        <w:rPr>
          <w:lang w:val="fr-CH"/>
        </w:rPr>
      </w:pPr>
    </w:p>
    <w:p w14:paraId="2B1ADB87" w14:textId="7DCA876C" w:rsidR="0093162E" w:rsidRPr="00901C16" w:rsidRDefault="0093162E" w:rsidP="0093162E">
      <w:pPr>
        <w:tabs>
          <w:tab w:val="left" w:pos="426"/>
          <w:tab w:val="left" w:pos="3261"/>
        </w:tabs>
        <w:rPr>
          <w:lang w:val="fr-CH"/>
        </w:rPr>
      </w:pPr>
      <w:r w:rsidRPr="00901C16">
        <w:rPr>
          <w:lang w:val="fr-CH"/>
        </w:rPr>
        <w:tab/>
      </w:r>
      <w:r w:rsidRPr="00901C16">
        <w:rPr>
          <w:b/>
          <w:lang w:val="fr-CH"/>
        </w:rPr>
        <w:t>Téléphone</w:t>
      </w:r>
      <w:r w:rsidRPr="00901C16">
        <w:rPr>
          <w:b/>
          <w:lang w:val="fr-CH"/>
        </w:rPr>
        <w:tab/>
      </w:r>
      <w:sdt>
        <w:sdtPr>
          <w:rPr>
            <w:lang w:val="fr-CH"/>
          </w:rPr>
          <w:id w:val="-1007444479"/>
          <w:placeholder>
            <w:docPart w:val="5D5E9F95F121420E91F1444520762CF7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40648AEE" w14:textId="77777777" w:rsidR="0093162E" w:rsidRPr="00901C16" w:rsidRDefault="0093162E" w:rsidP="0093162E">
      <w:pPr>
        <w:tabs>
          <w:tab w:val="left" w:pos="1843"/>
          <w:tab w:val="left" w:pos="3686"/>
        </w:tabs>
        <w:rPr>
          <w:lang w:val="fr-CH"/>
        </w:rPr>
      </w:pPr>
    </w:p>
    <w:p w14:paraId="74661BF2" w14:textId="77777777" w:rsidR="0093162E" w:rsidRPr="00901C16" w:rsidRDefault="0093162E" w:rsidP="0093162E">
      <w:pPr>
        <w:tabs>
          <w:tab w:val="left" w:pos="1843"/>
          <w:tab w:val="left" w:pos="3686"/>
        </w:tabs>
        <w:rPr>
          <w:lang w:val="fr-CH"/>
        </w:rPr>
      </w:pPr>
    </w:p>
    <w:p w14:paraId="388A3C83" w14:textId="77777777" w:rsidR="0093162E" w:rsidRPr="00901C16" w:rsidRDefault="0093162E" w:rsidP="0093162E">
      <w:pPr>
        <w:tabs>
          <w:tab w:val="left" w:pos="1843"/>
          <w:tab w:val="left" w:pos="3686"/>
        </w:tabs>
        <w:rPr>
          <w:lang w:val="fr-CH"/>
        </w:rPr>
      </w:pPr>
    </w:p>
    <w:p w14:paraId="7A8E1B97" w14:textId="46408828" w:rsidR="0093162E" w:rsidRPr="00901C16" w:rsidRDefault="0093162E" w:rsidP="0093162E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fr-CH"/>
        </w:rPr>
      </w:pPr>
      <w:r w:rsidRPr="00901C16">
        <w:rPr>
          <w:b/>
          <w:bCs/>
          <w:sz w:val="24"/>
          <w:szCs w:val="22"/>
          <w:u w:val="single"/>
          <w:lang w:val="fr-CH"/>
        </w:rPr>
        <w:t>Nouvel utilisateur supplémentaire</w:t>
      </w:r>
    </w:p>
    <w:p w14:paraId="34B434E8" w14:textId="77777777" w:rsidR="0093162E" w:rsidRPr="00901C16" w:rsidRDefault="0093162E" w:rsidP="0093162E">
      <w:pPr>
        <w:tabs>
          <w:tab w:val="left" w:pos="1843"/>
          <w:tab w:val="left" w:pos="3686"/>
        </w:tabs>
        <w:rPr>
          <w:lang w:val="fr-CH"/>
        </w:rPr>
      </w:pPr>
    </w:p>
    <w:p w14:paraId="2B2ABF49" w14:textId="13069305" w:rsidR="0093162E" w:rsidRPr="00901C16" w:rsidRDefault="0093162E" w:rsidP="0093162E">
      <w:pPr>
        <w:tabs>
          <w:tab w:val="left" w:pos="1843"/>
          <w:tab w:val="left" w:pos="3686"/>
        </w:tabs>
        <w:rPr>
          <w:szCs w:val="22"/>
          <w:lang w:val="fr-CH"/>
        </w:rPr>
      </w:pPr>
      <w:r w:rsidRPr="00901C16">
        <w:rPr>
          <w:lang w:val="fr-CH"/>
        </w:rPr>
        <w:t>Si vous n'avez actuellement pas encore de compte sur agate, rendez-vous d'abord sur www.agate.ch et enregistrez-vous pour la première fois. Il n'est pas autorisé d'utiliser plusieurs fois le même numéro agate pour différents utilisateurs.</w:t>
      </w:r>
    </w:p>
    <w:p w14:paraId="06A300BC" w14:textId="711D9436" w:rsidR="0093162E" w:rsidRPr="00901C16" w:rsidRDefault="0093162E" w:rsidP="0093162E">
      <w:pPr>
        <w:tabs>
          <w:tab w:val="left" w:pos="851"/>
          <w:tab w:val="left" w:pos="3686"/>
        </w:tabs>
        <w:rPr>
          <w:szCs w:val="22"/>
          <w:lang w:val="fr-CH"/>
        </w:rPr>
      </w:pPr>
    </w:p>
    <w:p w14:paraId="1BB27CA5" w14:textId="3E10834D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  <w:r w:rsidRPr="00901C16">
        <w:rPr>
          <w:szCs w:val="22"/>
          <w:lang w:val="fr-CH"/>
        </w:rPr>
        <w:tab/>
      </w:r>
      <w:r w:rsidRPr="00901C16">
        <w:rPr>
          <w:b/>
          <w:bCs/>
          <w:lang w:val="fr-CH"/>
        </w:rPr>
        <w:t>N° agate</w:t>
      </w:r>
      <w:r w:rsidRPr="00901C16">
        <w:rPr>
          <w:szCs w:val="22"/>
          <w:lang w:val="fr-CH"/>
        </w:rPr>
        <w:tab/>
      </w:r>
      <w:sdt>
        <w:sdtPr>
          <w:rPr>
            <w:szCs w:val="22"/>
            <w:lang w:val="fr-CH"/>
          </w:rPr>
          <w:id w:val="119040036"/>
          <w:placeholder>
            <w:docPart w:val="7076F648F2114C6283E734AF0EE12C71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049B0A31" w14:textId="77777777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</w:p>
    <w:p w14:paraId="10C07675" w14:textId="4917AB2C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  <w:r w:rsidRPr="00901C16">
        <w:rPr>
          <w:szCs w:val="22"/>
          <w:lang w:val="fr-CH"/>
        </w:rPr>
        <w:tab/>
      </w:r>
      <w:r w:rsidRPr="00901C16">
        <w:rPr>
          <w:b/>
          <w:szCs w:val="22"/>
          <w:lang w:val="fr-CH"/>
        </w:rPr>
        <w:t>E-</w:t>
      </w:r>
      <w:r w:rsidR="00C47A35">
        <w:rPr>
          <w:b/>
          <w:szCs w:val="22"/>
          <w:lang w:val="fr-CH"/>
        </w:rPr>
        <w:t>m</w:t>
      </w:r>
      <w:r w:rsidRPr="00901C16">
        <w:rPr>
          <w:b/>
          <w:szCs w:val="22"/>
          <w:lang w:val="fr-CH"/>
        </w:rPr>
        <w:t>ail</w:t>
      </w:r>
      <w:r w:rsidRPr="00901C16">
        <w:rPr>
          <w:szCs w:val="22"/>
          <w:lang w:val="fr-CH"/>
        </w:rPr>
        <w:tab/>
      </w:r>
      <w:sdt>
        <w:sdtPr>
          <w:rPr>
            <w:szCs w:val="22"/>
            <w:lang w:val="fr-CH"/>
          </w:rPr>
          <w:id w:val="-2140951085"/>
          <w:placeholder>
            <w:docPart w:val="3CA9F898EB1A48A9BCD90B48C391A798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08F0914E" w14:textId="2A37A95E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</w:p>
    <w:p w14:paraId="3B04FA07" w14:textId="6509F822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  <w:r w:rsidRPr="00901C16">
        <w:rPr>
          <w:szCs w:val="22"/>
          <w:lang w:val="fr-CH"/>
        </w:rPr>
        <w:tab/>
      </w:r>
      <w:r w:rsidRPr="00901C16">
        <w:rPr>
          <w:b/>
          <w:lang w:val="fr-CH"/>
        </w:rPr>
        <w:t>Nom</w:t>
      </w:r>
      <w:r w:rsidRPr="00901C16">
        <w:rPr>
          <w:szCs w:val="22"/>
          <w:lang w:val="fr-CH"/>
        </w:rPr>
        <w:tab/>
      </w:r>
      <w:sdt>
        <w:sdtPr>
          <w:rPr>
            <w:szCs w:val="22"/>
            <w:lang w:val="fr-CH"/>
          </w:rPr>
          <w:id w:val="2137136318"/>
          <w:placeholder>
            <w:docPart w:val="6B1FC31AD5E0422084F45B64015696E9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779A71A8" w14:textId="77777777" w:rsidR="0093162E" w:rsidRPr="00901C16" w:rsidRDefault="0093162E" w:rsidP="0093162E">
      <w:pPr>
        <w:tabs>
          <w:tab w:val="left" w:pos="426"/>
          <w:tab w:val="left" w:pos="1843"/>
          <w:tab w:val="left" w:pos="3261"/>
        </w:tabs>
        <w:rPr>
          <w:szCs w:val="22"/>
          <w:lang w:val="fr-CH"/>
        </w:rPr>
      </w:pPr>
    </w:p>
    <w:p w14:paraId="7B073343" w14:textId="252D47F4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  <w:r w:rsidRPr="00901C16">
        <w:rPr>
          <w:szCs w:val="22"/>
          <w:lang w:val="fr-CH"/>
        </w:rPr>
        <w:tab/>
      </w:r>
      <w:r w:rsidRPr="00901C16">
        <w:rPr>
          <w:b/>
          <w:lang w:val="fr-CH"/>
        </w:rPr>
        <w:t>Prénom</w:t>
      </w:r>
      <w:r w:rsidRPr="00901C16">
        <w:rPr>
          <w:szCs w:val="22"/>
          <w:lang w:val="fr-CH"/>
        </w:rPr>
        <w:tab/>
      </w:r>
      <w:sdt>
        <w:sdtPr>
          <w:rPr>
            <w:szCs w:val="22"/>
            <w:lang w:val="fr-CH"/>
          </w:rPr>
          <w:id w:val="680775740"/>
          <w:placeholder>
            <w:docPart w:val="19894C4CD0F2469EA984B166ED036F44"/>
          </w:placeholder>
          <w:showingPlcHdr/>
          <w:text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59927DEE" w14:textId="118C902A" w:rsidR="0093162E" w:rsidRPr="00901C16" w:rsidRDefault="0093162E" w:rsidP="0093162E">
      <w:pPr>
        <w:tabs>
          <w:tab w:val="left" w:pos="426"/>
          <w:tab w:val="left" w:pos="3261"/>
        </w:tabs>
        <w:rPr>
          <w:szCs w:val="22"/>
          <w:lang w:val="fr-CH"/>
        </w:rPr>
      </w:pPr>
    </w:p>
    <w:p w14:paraId="335BDF1D" w14:textId="1937187F" w:rsidR="0093162E" w:rsidRPr="00901C16" w:rsidRDefault="0093162E" w:rsidP="0093162E">
      <w:pPr>
        <w:tabs>
          <w:tab w:val="left" w:pos="426"/>
          <w:tab w:val="left" w:pos="3261"/>
        </w:tabs>
        <w:ind w:left="3261" w:hanging="3686"/>
        <w:rPr>
          <w:szCs w:val="22"/>
          <w:lang w:val="fr-CH"/>
        </w:rPr>
      </w:pPr>
      <w:r w:rsidRPr="00901C16">
        <w:rPr>
          <w:szCs w:val="22"/>
          <w:lang w:val="fr-CH"/>
        </w:rPr>
        <w:tab/>
      </w:r>
      <w:r w:rsidRPr="00C47A35">
        <w:rPr>
          <w:b/>
          <w:bCs/>
          <w:szCs w:val="22"/>
          <w:lang w:val="fr-CH"/>
        </w:rPr>
        <w:t>R</w:t>
      </w:r>
      <w:r w:rsidRPr="00C47A35">
        <w:rPr>
          <w:b/>
          <w:bCs/>
          <w:lang w:val="fr-CH"/>
        </w:rPr>
        <w:t>e</w:t>
      </w:r>
      <w:r w:rsidRPr="00901C16">
        <w:rPr>
          <w:b/>
          <w:bCs/>
          <w:lang w:val="fr-CH"/>
        </w:rPr>
        <w:t>marques</w:t>
      </w:r>
      <w:r w:rsidRPr="00901C16">
        <w:rPr>
          <w:szCs w:val="22"/>
          <w:lang w:val="fr-CH"/>
        </w:rPr>
        <w:tab/>
      </w:r>
      <w:sdt>
        <w:sdtPr>
          <w:rPr>
            <w:szCs w:val="22"/>
            <w:lang w:val="fr-CH"/>
          </w:rPr>
          <w:id w:val="-1635170398"/>
          <w:placeholder>
            <w:docPart w:val="232EA332E89545498DB22DEECA320FDD"/>
          </w:placeholder>
          <w:showingPlcHdr/>
          <w:text w:multiLine="1"/>
        </w:sdtPr>
        <w:sdtEndPr/>
        <w:sdtContent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sdtContent>
      </w:sdt>
    </w:p>
    <w:p w14:paraId="5031C61B" w14:textId="77777777" w:rsidR="0093162E" w:rsidRPr="00901C16" w:rsidRDefault="0093162E" w:rsidP="0093162E">
      <w:pPr>
        <w:tabs>
          <w:tab w:val="left" w:pos="851"/>
          <w:tab w:val="left" w:pos="3686"/>
        </w:tabs>
        <w:rPr>
          <w:szCs w:val="22"/>
          <w:lang w:val="fr-CH"/>
        </w:rPr>
      </w:pPr>
    </w:p>
    <w:p w14:paraId="62DF9518" w14:textId="77777777" w:rsidR="0093162E" w:rsidRPr="00901C16" w:rsidRDefault="0093162E" w:rsidP="0093162E">
      <w:pPr>
        <w:tabs>
          <w:tab w:val="left" w:pos="851"/>
          <w:tab w:val="left" w:pos="3686"/>
        </w:tabs>
        <w:rPr>
          <w:szCs w:val="22"/>
          <w:lang w:val="fr-CH"/>
        </w:rPr>
      </w:pPr>
    </w:p>
    <w:p w14:paraId="42FB73ED" w14:textId="77777777" w:rsidR="0093162E" w:rsidRPr="00901C16" w:rsidRDefault="0093162E" w:rsidP="0093162E">
      <w:pPr>
        <w:tabs>
          <w:tab w:val="left" w:pos="851"/>
          <w:tab w:val="left" w:pos="3686"/>
        </w:tabs>
        <w:rPr>
          <w:szCs w:val="22"/>
          <w:lang w:val="fr-CH"/>
        </w:rPr>
      </w:pPr>
    </w:p>
    <w:p w14:paraId="4D963380" w14:textId="77777777" w:rsidR="0093162E" w:rsidRPr="00901C16" w:rsidRDefault="0093162E" w:rsidP="0093162E">
      <w:pPr>
        <w:tabs>
          <w:tab w:val="left" w:pos="1265"/>
          <w:tab w:val="left" w:pos="3686"/>
        </w:tabs>
        <w:rPr>
          <w:lang w:val="fr-CH"/>
        </w:rPr>
      </w:pPr>
      <w:bookmarkStart w:id="0" w:name="_Hlk109390512"/>
    </w:p>
    <w:p w14:paraId="19F2BAF1" w14:textId="77777777" w:rsidR="0093162E" w:rsidRPr="00901C16" w:rsidRDefault="0093162E" w:rsidP="0093162E">
      <w:pPr>
        <w:tabs>
          <w:tab w:val="left" w:pos="1265"/>
          <w:tab w:val="left" w:pos="3261"/>
        </w:tabs>
        <w:rPr>
          <w:lang w:val="fr-CH"/>
        </w:rPr>
      </w:pPr>
      <w:r w:rsidRPr="00901C16">
        <w:rPr>
          <w:lang w:val="fr-CH"/>
        </w:rPr>
        <w:t xml:space="preserve">Veuillez envoyer le formulaire saisi par e-mail à </w:t>
      </w:r>
      <w:hyperlink r:id="rId11" w:history="1">
        <w:r w:rsidRPr="00901C16">
          <w:rPr>
            <w:rStyle w:val="Hyperlink"/>
            <w:lang w:val="fr-CH"/>
          </w:rPr>
          <w:t>info@dbmilch.ch</w:t>
        </w:r>
      </w:hyperlink>
      <w:r w:rsidRPr="00901C16">
        <w:rPr>
          <w:lang w:val="fr-CH"/>
        </w:rPr>
        <w:t>. Nous vous contacterons dès que la nouvelle exploitation sera ouverte dans bdlait.ch.</w:t>
      </w:r>
    </w:p>
    <w:p w14:paraId="2E869517" w14:textId="77777777" w:rsidR="0093162E" w:rsidRPr="00901C16" w:rsidRDefault="0093162E" w:rsidP="0093162E">
      <w:pPr>
        <w:tabs>
          <w:tab w:val="left" w:pos="1265"/>
          <w:tab w:val="left" w:pos="3686"/>
        </w:tabs>
        <w:rPr>
          <w:lang w:val="fr-CH"/>
        </w:rPr>
      </w:pPr>
    </w:p>
    <w:bookmarkEnd w:id="0"/>
    <w:p w14:paraId="68C96D74" w14:textId="77777777" w:rsidR="0093162E" w:rsidRPr="00901C16" w:rsidRDefault="0093162E" w:rsidP="0093162E">
      <w:pPr>
        <w:tabs>
          <w:tab w:val="left" w:pos="1265"/>
          <w:tab w:val="left" w:pos="3261"/>
        </w:tabs>
        <w:rPr>
          <w:lang w:val="fr-CH"/>
        </w:rPr>
      </w:pPr>
      <w:r w:rsidRPr="00901C16">
        <w:rPr>
          <w:lang w:val="fr-CH"/>
        </w:rPr>
        <w:t>Salutations distinguées</w:t>
      </w:r>
    </w:p>
    <w:p w14:paraId="6AAEDE33" w14:textId="0421B7B6" w:rsidR="003513C1" w:rsidRPr="0093162E" w:rsidRDefault="0093162E" w:rsidP="0093162E">
      <w:pPr>
        <w:tabs>
          <w:tab w:val="left" w:pos="1265"/>
          <w:tab w:val="left" w:pos="3261"/>
        </w:tabs>
        <w:rPr>
          <w:lang w:val="fr-CH"/>
        </w:rPr>
      </w:pPr>
      <w:r w:rsidRPr="00901C16">
        <w:rPr>
          <w:b/>
          <w:bCs/>
          <w:lang w:val="fr-CH"/>
        </w:rPr>
        <w:t>TSM Fiduciaire Sàrl</w:t>
      </w:r>
    </w:p>
    <w:sectPr w:rsidR="003513C1" w:rsidRPr="0093162E" w:rsidSect="005F622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1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81BE0" w14:textId="77777777" w:rsidR="0014159B" w:rsidRDefault="0014159B" w:rsidP="001A397C">
      <w:r>
        <w:separator/>
      </w:r>
    </w:p>
  </w:endnote>
  <w:endnote w:type="continuationSeparator" w:id="0">
    <w:p w14:paraId="71B17BD4" w14:textId="77777777" w:rsidR="0014159B" w:rsidRDefault="0014159B" w:rsidP="001A397C">
      <w:r>
        <w:continuationSeparator/>
      </w:r>
    </w:p>
  </w:endnote>
  <w:endnote w:type="continuationNotice" w:id="1">
    <w:p w14:paraId="31A26FF3" w14:textId="77777777" w:rsidR="0014159B" w:rsidRDefault="00141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CED6" w14:textId="72865A16" w:rsidR="001A397C" w:rsidRPr="002123D6" w:rsidRDefault="008B13BF">
    <w:pPr>
      <w:pStyle w:val="Fuzeile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F6510E">
      <w:rPr>
        <w:sz w:val="18"/>
        <w:szCs w:val="18"/>
      </w:rPr>
      <w:t>2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</w:t>
    </w:r>
    <w:r w:rsidR="008C6D2C">
      <w:rPr>
        <w:sz w:val="18"/>
        <w:szCs w:val="18"/>
      </w:rPr>
      <w:t xml:space="preserve"> 2</w:t>
    </w:r>
    <w:r w:rsidR="00F6510E">
      <w:rPr>
        <w:sz w:val="18"/>
        <w:szCs w:val="18"/>
      </w:rPr>
      <w:t>6</w:t>
    </w:r>
    <w:r w:rsidR="008C6D2C">
      <w:rPr>
        <w:sz w:val="18"/>
        <w:szCs w:val="18"/>
      </w:rPr>
      <w:t>.07.2022</w:t>
    </w:r>
    <w:r w:rsidRPr="002123D6">
      <w:rPr>
        <w:sz w:val="18"/>
        <w:szCs w:val="18"/>
      </w:rPr>
      <w:t xml:space="preserve"> / von</w:t>
    </w:r>
    <w:r w:rsidR="008C6D2C">
      <w:rPr>
        <w:sz w:val="18"/>
        <w:szCs w:val="18"/>
      </w:rPr>
      <w:t xml:space="preserve"> NZ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63E4DE92" w:rsidR="008B13BF" w:rsidRPr="002123D6" w:rsidRDefault="00FD211B" w:rsidP="00FD211B">
    <w:pPr>
      <w:pStyle w:val="Fuzeil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1F4D72">
      <w:rPr>
        <w:noProof/>
        <w:sz w:val="18"/>
        <w:szCs w:val="18"/>
      </w:rPr>
      <w:t>V_Anmeldeformular für neue zusätzliche Benutzer_f.docx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314F" w14:textId="77777777" w:rsidR="00040C96" w:rsidRPr="002123D6" w:rsidRDefault="00040C96" w:rsidP="00040C96">
    <w:pPr>
      <w:pStyle w:val="Fuzeile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1AF04043" w:rsidR="00040C96" w:rsidRDefault="00040C96" w:rsidP="00040C96">
    <w:pPr>
      <w:pStyle w:val="Fuzeile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9858C0">
      <w:rPr>
        <w:noProof/>
        <w:sz w:val="18"/>
        <w:szCs w:val="18"/>
      </w:rPr>
      <w:t>V_Anmeldeformular für neue zusätzliche Benutzer.docx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CF88A" w14:textId="77777777" w:rsidR="0014159B" w:rsidRDefault="0014159B" w:rsidP="001A397C">
      <w:r>
        <w:separator/>
      </w:r>
    </w:p>
  </w:footnote>
  <w:footnote w:type="continuationSeparator" w:id="0">
    <w:p w14:paraId="2AE10016" w14:textId="77777777" w:rsidR="0014159B" w:rsidRDefault="0014159B" w:rsidP="001A397C">
      <w:r>
        <w:continuationSeparator/>
      </w:r>
    </w:p>
  </w:footnote>
  <w:footnote w:type="continuationNotice" w:id="1">
    <w:p w14:paraId="1C091B60" w14:textId="77777777" w:rsidR="0014159B" w:rsidRDefault="001415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8A95" w14:textId="08B349BA" w:rsidR="001A397C" w:rsidRDefault="00EC25E8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5F4F4C6" wp14:editId="415F0966">
          <wp:simplePos x="0" y="0"/>
          <wp:positionH relativeFrom="column">
            <wp:posOffset>4578350</wp:posOffset>
          </wp:positionH>
          <wp:positionV relativeFrom="paragraph">
            <wp:posOffset>-201930</wp:posOffset>
          </wp:positionV>
          <wp:extent cx="1609725" cy="804545"/>
          <wp:effectExtent l="0" t="0" r="9525" b="0"/>
          <wp:wrapTight wrapText="bothSides">
            <wp:wrapPolygon edited="0">
              <wp:start x="0" y="0"/>
              <wp:lineTo x="0" y="20969"/>
              <wp:lineTo x="21472" y="20969"/>
              <wp:lineTo x="2147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28">
      <w:rPr>
        <w:noProof/>
      </w:rPr>
      <w:drawing>
        <wp:anchor distT="0" distB="0" distL="114300" distR="114300" simplePos="0" relativeHeight="251658241" behindDoc="1" locked="0" layoutInCell="1" allowOverlap="1" wp14:anchorId="75F8741B" wp14:editId="578B18C8">
          <wp:simplePos x="0" y="0"/>
          <wp:positionH relativeFrom="column">
            <wp:posOffset>-103683</wp:posOffset>
          </wp:positionH>
          <wp:positionV relativeFrom="paragraph">
            <wp:posOffset>2895</wp:posOffset>
          </wp:positionV>
          <wp:extent cx="622800" cy="540000"/>
          <wp:effectExtent l="0" t="0" r="6350" b="0"/>
          <wp:wrapTight wrapText="bothSides">
            <wp:wrapPolygon edited="0">
              <wp:start x="0" y="0"/>
              <wp:lineTo x="0" y="20584"/>
              <wp:lineTo x="21159" y="20584"/>
              <wp:lineTo x="21159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97C">
      <w:ptab w:relativeTo="margin" w:alignment="center" w:leader="none"/>
    </w:r>
    <w:r w:rsidR="001A397C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BCA7" w14:textId="77777777" w:rsidR="009A11EF" w:rsidRDefault="00936599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36725"/>
    <w:rsid w:val="00040C96"/>
    <w:rsid w:val="00044103"/>
    <w:rsid w:val="0005108C"/>
    <w:rsid w:val="00051964"/>
    <w:rsid w:val="00094CFE"/>
    <w:rsid w:val="000B130C"/>
    <w:rsid w:val="00102495"/>
    <w:rsid w:val="0010513F"/>
    <w:rsid w:val="00124E62"/>
    <w:rsid w:val="0013634C"/>
    <w:rsid w:val="0014159B"/>
    <w:rsid w:val="001670E4"/>
    <w:rsid w:val="00183694"/>
    <w:rsid w:val="00186BD2"/>
    <w:rsid w:val="00193947"/>
    <w:rsid w:val="00197D0A"/>
    <w:rsid w:val="001A0169"/>
    <w:rsid w:val="001A397C"/>
    <w:rsid w:val="001B515A"/>
    <w:rsid w:val="001C68EC"/>
    <w:rsid w:val="001C7048"/>
    <w:rsid w:val="001E2802"/>
    <w:rsid w:val="001F4D72"/>
    <w:rsid w:val="002059F0"/>
    <w:rsid w:val="002123D6"/>
    <w:rsid w:val="0021699D"/>
    <w:rsid w:val="00226E0A"/>
    <w:rsid w:val="00234123"/>
    <w:rsid w:val="00242BAD"/>
    <w:rsid w:val="00246580"/>
    <w:rsid w:val="002521AE"/>
    <w:rsid w:val="00277046"/>
    <w:rsid w:val="00304A56"/>
    <w:rsid w:val="00323E67"/>
    <w:rsid w:val="003513C1"/>
    <w:rsid w:val="00364769"/>
    <w:rsid w:val="00372F44"/>
    <w:rsid w:val="00374A80"/>
    <w:rsid w:val="00393FA8"/>
    <w:rsid w:val="003A29D6"/>
    <w:rsid w:val="003A7D2F"/>
    <w:rsid w:val="003B3A48"/>
    <w:rsid w:val="003C2AE4"/>
    <w:rsid w:val="003C35E1"/>
    <w:rsid w:val="003E1B21"/>
    <w:rsid w:val="00400289"/>
    <w:rsid w:val="00401E13"/>
    <w:rsid w:val="004334D2"/>
    <w:rsid w:val="004C7B45"/>
    <w:rsid w:val="004D016E"/>
    <w:rsid w:val="004D17C0"/>
    <w:rsid w:val="004F57FF"/>
    <w:rsid w:val="004F7F59"/>
    <w:rsid w:val="00503E00"/>
    <w:rsid w:val="00523669"/>
    <w:rsid w:val="00527BE3"/>
    <w:rsid w:val="00531975"/>
    <w:rsid w:val="00536313"/>
    <w:rsid w:val="0055762B"/>
    <w:rsid w:val="005621D3"/>
    <w:rsid w:val="0058007B"/>
    <w:rsid w:val="00593EF8"/>
    <w:rsid w:val="005958B1"/>
    <w:rsid w:val="005D36E7"/>
    <w:rsid w:val="005E0903"/>
    <w:rsid w:val="005F02D1"/>
    <w:rsid w:val="005F337C"/>
    <w:rsid w:val="005F622B"/>
    <w:rsid w:val="0061372F"/>
    <w:rsid w:val="0061532E"/>
    <w:rsid w:val="0062036D"/>
    <w:rsid w:val="00635035"/>
    <w:rsid w:val="006537BC"/>
    <w:rsid w:val="006543E6"/>
    <w:rsid w:val="00676E47"/>
    <w:rsid w:val="006A156F"/>
    <w:rsid w:val="006A4427"/>
    <w:rsid w:val="006E04B1"/>
    <w:rsid w:val="006E2ADF"/>
    <w:rsid w:val="006E3CD1"/>
    <w:rsid w:val="006F44D9"/>
    <w:rsid w:val="006F6B19"/>
    <w:rsid w:val="0070298E"/>
    <w:rsid w:val="00711997"/>
    <w:rsid w:val="00714021"/>
    <w:rsid w:val="00714913"/>
    <w:rsid w:val="00715359"/>
    <w:rsid w:val="0072107C"/>
    <w:rsid w:val="00726BE2"/>
    <w:rsid w:val="007275B2"/>
    <w:rsid w:val="007627BD"/>
    <w:rsid w:val="00775BBB"/>
    <w:rsid w:val="007B4F41"/>
    <w:rsid w:val="007E24EE"/>
    <w:rsid w:val="007E4652"/>
    <w:rsid w:val="007F21C7"/>
    <w:rsid w:val="00806201"/>
    <w:rsid w:val="00822B2E"/>
    <w:rsid w:val="0083198A"/>
    <w:rsid w:val="00852364"/>
    <w:rsid w:val="008650BB"/>
    <w:rsid w:val="00887B9D"/>
    <w:rsid w:val="0089053B"/>
    <w:rsid w:val="008B13BF"/>
    <w:rsid w:val="008C6D2C"/>
    <w:rsid w:val="008D5ECD"/>
    <w:rsid w:val="008E66C9"/>
    <w:rsid w:val="00901C16"/>
    <w:rsid w:val="009200E5"/>
    <w:rsid w:val="009235BB"/>
    <w:rsid w:val="00931536"/>
    <w:rsid w:val="0093162E"/>
    <w:rsid w:val="00936599"/>
    <w:rsid w:val="009431C7"/>
    <w:rsid w:val="00943AB7"/>
    <w:rsid w:val="00973B7C"/>
    <w:rsid w:val="009858C0"/>
    <w:rsid w:val="00993DBF"/>
    <w:rsid w:val="009A11EF"/>
    <w:rsid w:val="009A3B27"/>
    <w:rsid w:val="009C13CD"/>
    <w:rsid w:val="009D115D"/>
    <w:rsid w:val="009D7DC7"/>
    <w:rsid w:val="009E01DA"/>
    <w:rsid w:val="009E670F"/>
    <w:rsid w:val="009F11B6"/>
    <w:rsid w:val="00A05F28"/>
    <w:rsid w:val="00A12850"/>
    <w:rsid w:val="00A22D08"/>
    <w:rsid w:val="00A24AE7"/>
    <w:rsid w:val="00A402C7"/>
    <w:rsid w:val="00A4660F"/>
    <w:rsid w:val="00A47CC9"/>
    <w:rsid w:val="00A563C9"/>
    <w:rsid w:val="00A722B7"/>
    <w:rsid w:val="00A8134A"/>
    <w:rsid w:val="00A91B8A"/>
    <w:rsid w:val="00A974EC"/>
    <w:rsid w:val="00AA3823"/>
    <w:rsid w:val="00AB380A"/>
    <w:rsid w:val="00AB795E"/>
    <w:rsid w:val="00AE76A4"/>
    <w:rsid w:val="00B20BF4"/>
    <w:rsid w:val="00B36F2E"/>
    <w:rsid w:val="00B402A6"/>
    <w:rsid w:val="00B64313"/>
    <w:rsid w:val="00B76418"/>
    <w:rsid w:val="00B772E3"/>
    <w:rsid w:val="00B834B3"/>
    <w:rsid w:val="00B911AD"/>
    <w:rsid w:val="00BE18F4"/>
    <w:rsid w:val="00BF6132"/>
    <w:rsid w:val="00C07EAD"/>
    <w:rsid w:val="00C17C6A"/>
    <w:rsid w:val="00C2770A"/>
    <w:rsid w:val="00C47A35"/>
    <w:rsid w:val="00C62AE9"/>
    <w:rsid w:val="00CE2037"/>
    <w:rsid w:val="00CE634E"/>
    <w:rsid w:val="00CE762C"/>
    <w:rsid w:val="00CE7E72"/>
    <w:rsid w:val="00CF436C"/>
    <w:rsid w:val="00CF77C6"/>
    <w:rsid w:val="00D0432B"/>
    <w:rsid w:val="00D16B90"/>
    <w:rsid w:val="00D26AA1"/>
    <w:rsid w:val="00D55679"/>
    <w:rsid w:val="00D844D4"/>
    <w:rsid w:val="00DA2C69"/>
    <w:rsid w:val="00DB6E50"/>
    <w:rsid w:val="00DC1946"/>
    <w:rsid w:val="00DC1DDC"/>
    <w:rsid w:val="00DD5ACA"/>
    <w:rsid w:val="00DE713C"/>
    <w:rsid w:val="00E03313"/>
    <w:rsid w:val="00E05938"/>
    <w:rsid w:val="00E115E0"/>
    <w:rsid w:val="00E11B58"/>
    <w:rsid w:val="00E12852"/>
    <w:rsid w:val="00E214D9"/>
    <w:rsid w:val="00E3082B"/>
    <w:rsid w:val="00E3538E"/>
    <w:rsid w:val="00E43E48"/>
    <w:rsid w:val="00E43E59"/>
    <w:rsid w:val="00E5105B"/>
    <w:rsid w:val="00E91814"/>
    <w:rsid w:val="00EB0F8B"/>
    <w:rsid w:val="00EC25E8"/>
    <w:rsid w:val="00ED78A6"/>
    <w:rsid w:val="00F03E93"/>
    <w:rsid w:val="00F06674"/>
    <w:rsid w:val="00F3158E"/>
    <w:rsid w:val="00F603B0"/>
    <w:rsid w:val="00F6510E"/>
    <w:rsid w:val="00F74C92"/>
    <w:rsid w:val="00FB5E7A"/>
    <w:rsid w:val="00FC1810"/>
    <w:rsid w:val="00FC439E"/>
    <w:rsid w:val="00FD211B"/>
    <w:rsid w:val="00FD3F0F"/>
    <w:rsid w:val="00FE0EA4"/>
    <w:rsid w:val="00FE5311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77B4E"/>
  <w15:chartTrackingRefBased/>
  <w15:docId w15:val="{35EBDBA6-9C80-4A18-BD5D-0075F973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SM Text"/>
    <w:qFormat/>
    <w:rsid w:val="00E5105B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styleId="berschrift1">
    <w:name w:val="heading 1"/>
    <w:aliases w:val="TSM Titel 2"/>
    <w:basedOn w:val="Standard"/>
    <w:next w:val="Standard"/>
    <w:link w:val="berschrift1Zchn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aliases w:val="TSM Titel 3"/>
    <w:basedOn w:val="Standard"/>
    <w:next w:val="Standard"/>
    <w:link w:val="berschrift2Zchn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berschrift3">
    <w:name w:val="heading 3"/>
    <w:aliases w:val="TSM Titel 4"/>
    <w:basedOn w:val="Standard"/>
    <w:next w:val="Standard"/>
    <w:link w:val="berschrift3Zchn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berschrift4">
    <w:name w:val="heading 4"/>
    <w:aliases w:val="TSM Liste 1"/>
    <w:basedOn w:val="Standard"/>
    <w:next w:val="Standard"/>
    <w:link w:val="berschrift4Zchn"/>
    <w:rsid w:val="00E5105B"/>
    <w:pPr>
      <w:keepNext/>
      <w:numPr>
        <w:ilvl w:val="3"/>
        <w:numId w:val="4"/>
      </w:numPr>
      <w:outlineLvl w:val="3"/>
    </w:pPr>
  </w:style>
  <w:style w:type="paragraph" w:styleId="berschrift5">
    <w:name w:val="heading 5"/>
    <w:aliases w:val="TSM Titel 5"/>
    <w:basedOn w:val="Standard"/>
    <w:next w:val="Standard"/>
    <w:link w:val="berschrift5Zchn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97C"/>
  </w:style>
  <w:style w:type="paragraph" w:styleId="Fuzeile">
    <w:name w:val="footer"/>
    <w:basedOn w:val="Standard"/>
    <w:link w:val="Fu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97C"/>
  </w:style>
  <w:style w:type="paragraph" w:styleId="Titel">
    <w:name w:val="Title"/>
    <w:basedOn w:val="Standard"/>
    <w:next w:val="Standard"/>
    <w:link w:val="TitelZchn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">
    <w:name w:val="List Bullet"/>
    <w:basedOn w:val="Standard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iveHervorhebung">
    <w:name w:val="Intense Emphasis"/>
    <w:basedOn w:val="Absatz-Standardschriftart"/>
    <w:uiPriority w:val="21"/>
    <w:rsid w:val="00036725"/>
    <w:rPr>
      <w:i/>
      <w:iCs/>
      <w:color w:val="3E90C5"/>
    </w:rPr>
  </w:style>
  <w:style w:type="character" w:styleId="IntensiverVerweis">
    <w:name w:val="Intense Reference"/>
    <w:basedOn w:val="Absatz-Standardschriftart"/>
    <w:uiPriority w:val="32"/>
    <w:rsid w:val="00036725"/>
    <w:rPr>
      <w:b/>
      <w:bCs/>
      <w:smallCaps/>
      <w:color w:val="3E90C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725"/>
    <w:rPr>
      <w:i/>
      <w:iCs/>
      <w:color w:val="3E90C5"/>
    </w:rPr>
  </w:style>
  <w:style w:type="paragraph" w:styleId="KeinLeerraum">
    <w:name w:val="No Spacing"/>
    <w:uiPriority w:val="1"/>
    <w:rsid w:val="00036725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036725"/>
    <w:pPr>
      <w:ind w:left="720"/>
      <w:contextualSpacing/>
    </w:pPr>
  </w:style>
  <w:style w:type="character" w:customStyle="1" w:styleId="berschrift1Zchn">
    <w:name w:val="Überschrift 1 Zchn"/>
    <w:aliases w:val="TSM Titel 2 Zchn"/>
    <w:basedOn w:val="Absatz-Standardschriftart"/>
    <w:link w:val="berschrift1"/>
    <w:rsid w:val="003C2AE4"/>
    <w:rPr>
      <w:rFonts w:ascii="Calibri" w:eastAsia="Times New Roman" w:hAnsi="Calibri" w:cs="Times New Roman"/>
      <w:b/>
      <w:kern w:val="28"/>
      <w:sz w:val="28"/>
      <w:szCs w:val="20"/>
      <w:lang w:eastAsia="de-DE"/>
    </w:rPr>
  </w:style>
  <w:style w:type="character" w:customStyle="1" w:styleId="berschrift2Zchn">
    <w:name w:val="Überschrift 2 Zchn"/>
    <w:aliases w:val="TSM Titel 3 Zchn"/>
    <w:basedOn w:val="Absatz-Standardschriftart"/>
    <w:link w:val="berschrift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berschrift3Zchn">
    <w:name w:val="Überschrift 3 Zchn"/>
    <w:aliases w:val="TSM Titel 4 Zchn"/>
    <w:basedOn w:val="Absatz-Standardschriftart"/>
    <w:link w:val="berschrift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Abbildungsverzeichnis">
    <w:name w:val="table of figures"/>
    <w:basedOn w:val="Standard"/>
    <w:next w:val="Standard"/>
    <w:semiHidden/>
    <w:rsid w:val="00E5105B"/>
    <w:pPr>
      <w:ind w:left="480" w:hanging="480"/>
    </w:pPr>
  </w:style>
  <w:style w:type="paragraph" w:styleId="Beschriftung">
    <w:name w:val="caption"/>
    <w:aliases w:val="TSM info"/>
    <w:basedOn w:val="Standard"/>
    <w:next w:val="Standard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Standard"/>
    <w:qFormat/>
    <w:rsid w:val="00E5105B"/>
    <w:rPr>
      <w:b/>
      <w:bCs/>
      <w:sz w:val="40"/>
    </w:rPr>
  </w:style>
  <w:style w:type="character" w:customStyle="1" w:styleId="berschrift4Zchn">
    <w:name w:val="Überschrift 4 Zchn"/>
    <w:aliases w:val="TSM Liste 1 Zchn"/>
    <w:basedOn w:val="Absatz-Standardschriftart"/>
    <w:link w:val="berschrift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berschrift5Zchn">
    <w:name w:val="Überschrift 5 Zchn"/>
    <w:aliases w:val="TSM Titel 5 Zchn"/>
    <w:basedOn w:val="Absatz-Standardschriftart"/>
    <w:link w:val="berschrift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465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E465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dbmilch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7F593B2EAD4A6FB26674A5A4028B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DB2F26-8B8C-454E-9769-C23FCD40CF1B}"/>
      </w:docPartPr>
      <w:docPartBody>
        <w:p w:rsidR="00AA0D08" w:rsidRDefault="0051769D" w:rsidP="0051769D">
          <w:pPr>
            <w:pStyle w:val="5A7F593B2EAD4A6FB26674A5A4028BA7"/>
          </w:pPr>
          <w:r w:rsidRPr="00901C16">
            <w:rPr>
              <w:rStyle w:val="Platzhaltertext"/>
              <w:lang w:val="fr-CH"/>
            </w:rPr>
            <w:t>Cliquez ou tapez pour saisir une date.</w:t>
          </w:r>
        </w:p>
      </w:docPartBody>
    </w:docPart>
    <w:docPart>
      <w:docPartPr>
        <w:name w:val="8454860C39974F40814545514DB922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92BB0-03B4-4A6A-8D91-DACC93901D60}"/>
      </w:docPartPr>
      <w:docPartBody>
        <w:p w:rsidR="00AA0D08" w:rsidRDefault="0051769D" w:rsidP="0051769D">
          <w:pPr>
            <w:pStyle w:val="8454860C39974F40814545514DB92263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A320BD8110234B2599804C42DBA6E7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F3BF30-502C-4C8D-A0DD-A21E164D527A}"/>
      </w:docPartPr>
      <w:docPartBody>
        <w:p w:rsidR="00AA0D08" w:rsidRDefault="0051769D" w:rsidP="0051769D">
          <w:pPr>
            <w:pStyle w:val="A320BD8110234B2599804C42DBA6E720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3CA1D71EA8A041EE8923F20EEFA98D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A032BE-0208-457F-9294-D558DAA8AC64}"/>
      </w:docPartPr>
      <w:docPartBody>
        <w:p w:rsidR="00AA0D08" w:rsidRDefault="0051769D" w:rsidP="0051769D">
          <w:pPr>
            <w:pStyle w:val="3CA1D71EA8A041EE8923F20EEFA98D51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B4EE594EBD7042BEA3D787D23A111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889A29-67BE-4078-9BED-B23D49975215}"/>
      </w:docPartPr>
      <w:docPartBody>
        <w:p w:rsidR="00AA0D08" w:rsidRDefault="0051769D" w:rsidP="0051769D">
          <w:pPr>
            <w:pStyle w:val="B4EE594EBD7042BEA3D787D23A111076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5D5E9F95F121420E91F1444520762C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85295-43F2-4D29-8A57-667AB3BC8DCC}"/>
      </w:docPartPr>
      <w:docPartBody>
        <w:p w:rsidR="00AA0D08" w:rsidRDefault="0051769D" w:rsidP="0051769D">
          <w:pPr>
            <w:pStyle w:val="5D5E9F95F121420E91F1444520762CF7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7076F648F2114C6283E734AF0EE12C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1B40BB-335B-49FC-9A9E-6891687D46E2}"/>
      </w:docPartPr>
      <w:docPartBody>
        <w:p w:rsidR="00AA0D08" w:rsidRDefault="0051769D" w:rsidP="0051769D">
          <w:pPr>
            <w:pStyle w:val="7076F648F2114C6283E734AF0EE12C71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3CA9F898EB1A48A9BCD90B48C391A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E4D46-320D-41EA-BD5D-3BD3DF862F9D}"/>
      </w:docPartPr>
      <w:docPartBody>
        <w:p w:rsidR="00AA0D08" w:rsidRDefault="0051769D" w:rsidP="0051769D">
          <w:pPr>
            <w:pStyle w:val="3CA9F898EB1A48A9BCD90B48C391A798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6B1FC31AD5E0422084F45B64015696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74CB70-2B1A-4A45-B40F-A52615FE7FAC}"/>
      </w:docPartPr>
      <w:docPartBody>
        <w:p w:rsidR="00AA0D08" w:rsidRDefault="0051769D" w:rsidP="0051769D">
          <w:pPr>
            <w:pStyle w:val="6B1FC31AD5E0422084F45B64015696E9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19894C4CD0F2469EA984B166ED036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6E9374-C8BF-4A9F-B063-FEC3E1D1438E}"/>
      </w:docPartPr>
      <w:docPartBody>
        <w:p w:rsidR="00AA0D08" w:rsidRDefault="0051769D" w:rsidP="0051769D">
          <w:pPr>
            <w:pStyle w:val="19894C4CD0F2469EA984B166ED036F44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  <w:docPart>
      <w:docPartPr>
        <w:name w:val="232EA332E89545498DB22DEECA320F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94A252-9146-4033-8262-91152CF42A63}"/>
      </w:docPartPr>
      <w:docPartBody>
        <w:p w:rsidR="00AA0D08" w:rsidRDefault="0051769D" w:rsidP="0051769D">
          <w:pPr>
            <w:pStyle w:val="232EA332E89545498DB22DEECA320FDD"/>
          </w:pPr>
          <w:r w:rsidRPr="00901C16">
            <w:rPr>
              <w:rStyle w:val="Platzhaltertext"/>
              <w:rFonts w:eastAsiaTheme="minorHAnsi"/>
              <w:lang w:val="fr-CH"/>
            </w:rPr>
            <w:t>Cliquez ou tapez ici pour saisir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17"/>
    <w:rsid w:val="0051769D"/>
    <w:rsid w:val="00604138"/>
    <w:rsid w:val="00AA0D08"/>
    <w:rsid w:val="00D9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769D"/>
    <w:rPr>
      <w:color w:val="808080"/>
    </w:rPr>
  </w:style>
  <w:style w:type="paragraph" w:customStyle="1" w:styleId="5A7F593B2EAD4A6FB26674A5A4028BA7">
    <w:name w:val="5A7F593B2EAD4A6FB26674A5A4028BA7"/>
    <w:rsid w:val="0051769D"/>
  </w:style>
  <w:style w:type="paragraph" w:customStyle="1" w:styleId="8454860C39974F40814545514DB92263">
    <w:name w:val="8454860C39974F40814545514DB92263"/>
    <w:rsid w:val="0051769D"/>
  </w:style>
  <w:style w:type="paragraph" w:customStyle="1" w:styleId="A320BD8110234B2599804C42DBA6E720">
    <w:name w:val="A320BD8110234B2599804C42DBA6E720"/>
    <w:rsid w:val="0051769D"/>
  </w:style>
  <w:style w:type="paragraph" w:customStyle="1" w:styleId="3CA1D71EA8A041EE8923F20EEFA98D51">
    <w:name w:val="3CA1D71EA8A041EE8923F20EEFA98D51"/>
    <w:rsid w:val="0051769D"/>
  </w:style>
  <w:style w:type="paragraph" w:customStyle="1" w:styleId="B4EE594EBD7042BEA3D787D23A111076">
    <w:name w:val="B4EE594EBD7042BEA3D787D23A111076"/>
    <w:rsid w:val="0051769D"/>
  </w:style>
  <w:style w:type="paragraph" w:customStyle="1" w:styleId="5D5E9F95F121420E91F1444520762CF7">
    <w:name w:val="5D5E9F95F121420E91F1444520762CF7"/>
    <w:rsid w:val="0051769D"/>
  </w:style>
  <w:style w:type="paragraph" w:customStyle="1" w:styleId="7076F648F2114C6283E734AF0EE12C71">
    <w:name w:val="7076F648F2114C6283E734AF0EE12C71"/>
    <w:rsid w:val="0051769D"/>
  </w:style>
  <w:style w:type="paragraph" w:customStyle="1" w:styleId="3CA9F898EB1A48A9BCD90B48C391A798">
    <w:name w:val="3CA9F898EB1A48A9BCD90B48C391A798"/>
    <w:rsid w:val="0051769D"/>
  </w:style>
  <w:style w:type="paragraph" w:customStyle="1" w:styleId="6B1FC31AD5E0422084F45B64015696E9">
    <w:name w:val="6B1FC31AD5E0422084F45B64015696E9"/>
    <w:rsid w:val="0051769D"/>
  </w:style>
  <w:style w:type="paragraph" w:customStyle="1" w:styleId="19894C4CD0F2469EA984B166ED036F44">
    <w:name w:val="19894C4CD0F2469EA984B166ED036F44"/>
    <w:rsid w:val="0051769D"/>
  </w:style>
  <w:style w:type="paragraph" w:customStyle="1" w:styleId="232EA332E89545498DB22DEECA320FDD">
    <w:name w:val="232EA332E89545498DB22DEECA320FDD"/>
    <w:rsid w:val="005176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6A72BD83980468C28594B5E21713C" ma:contentTypeVersion="11" ma:contentTypeDescription="Ein neues Dokument erstellen." ma:contentTypeScope="" ma:versionID="2402c156e35e06b4362773f2f38a08c3">
  <xsd:schema xmlns:xsd="http://www.w3.org/2001/XMLSchema" xmlns:xs="http://www.w3.org/2001/XMLSchema" xmlns:p="http://schemas.microsoft.com/office/2006/metadata/properties" xmlns:ns2="1abdbb08-581c-4149-b7a2-5d9774038333" xmlns:ns3="1ad8c04b-9062-4259-8c3e-6e25e51adabd" targetNamespace="http://schemas.microsoft.com/office/2006/metadata/properties" ma:root="true" ma:fieldsID="201682715f53cfb6eef6c019b6291838" ns2:_="" ns3:_="">
    <xsd:import namespace="1abdbb08-581c-4149-b7a2-5d9774038333"/>
    <xsd:import namespace="1ad8c04b-9062-4259-8c3e-6e25e51ada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bb08-581c-4149-b7a2-5d9774038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8c04b-9062-4259-8c3e-6e25e51ad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EC84C2-1540-404F-B599-CC8BD4F33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bb08-581c-4149-b7a2-5d9774038333"/>
    <ds:schemaRef ds:uri="1ad8c04b-9062-4259-8c3e-6e25e51ad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32A1F4-DF49-4439-AB7D-226989017E4C}">
  <ds:schemaRefs>
    <ds:schemaRef ds:uri="http://purl.org/dc/elements/1.1/"/>
    <ds:schemaRef ds:uri="http://schemas.microsoft.com/office/2006/metadata/properties"/>
    <ds:schemaRef ds:uri="1abdbb08-581c-4149-b7a2-5d977403833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ad8c04b-9062-4259-8c3e-6e25e51adab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dbmilch_d.dotx</Template>
  <TotalTime>0</TotalTime>
  <Pages>1</Pages>
  <Words>176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Noémie Zink</cp:lastModifiedBy>
  <cp:revision>6</cp:revision>
  <cp:lastPrinted>2022-07-21T20:04:00Z</cp:lastPrinted>
  <dcterms:created xsi:type="dcterms:W3CDTF">2022-07-26T11:53:00Z</dcterms:created>
  <dcterms:modified xsi:type="dcterms:W3CDTF">2022-07-27T12:05:00Z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0x010100F576A72BD83980468C28594B5E21713C</vt:lpwstr>
  </property>
</Properties>
</file>