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6EAC3" w14:textId="6A6CB853" w:rsidR="004D17C0" w:rsidRPr="002D24E1" w:rsidRDefault="002D24E1" w:rsidP="00536313">
      <w:pPr>
        <w:tabs>
          <w:tab w:val="left" w:pos="1843"/>
          <w:tab w:val="left" w:pos="3686"/>
        </w:tabs>
        <w:rPr>
          <w:b/>
          <w:bCs/>
          <w:sz w:val="36"/>
          <w:szCs w:val="18"/>
          <w:lang w:val="it-CH"/>
        </w:rPr>
      </w:pPr>
      <w:r w:rsidRPr="002D24E1">
        <w:rPr>
          <w:b/>
          <w:bCs/>
          <w:sz w:val="36"/>
          <w:szCs w:val="18"/>
          <w:lang w:val="it-CH"/>
        </w:rPr>
        <w:t>Modulo di registrazione per nuovi utenti aggiuntivi</w:t>
      </w:r>
    </w:p>
    <w:p w14:paraId="67E82CB4" w14:textId="5107EC73" w:rsidR="002D24E1" w:rsidRPr="002D24E1" w:rsidRDefault="002D24E1" w:rsidP="00536313">
      <w:pPr>
        <w:tabs>
          <w:tab w:val="left" w:pos="1843"/>
          <w:tab w:val="left" w:pos="3686"/>
        </w:tabs>
        <w:rPr>
          <w:b/>
          <w:bCs/>
          <w:sz w:val="36"/>
          <w:szCs w:val="18"/>
          <w:lang w:val="it-CH"/>
        </w:rPr>
      </w:pPr>
    </w:p>
    <w:p w14:paraId="3806E9AB" w14:textId="77777777" w:rsidR="002D24E1" w:rsidRPr="002D24E1" w:rsidRDefault="002D24E1" w:rsidP="00536313">
      <w:pPr>
        <w:tabs>
          <w:tab w:val="left" w:pos="1843"/>
          <w:tab w:val="left" w:pos="3686"/>
        </w:tabs>
        <w:rPr>
          <w:b/>
          <w:bCs/>
          <w:sz w:val="24"/>
          <w:szCs w:val="22"/>
          <w:u w:val="single"/>
          <w:lang w:val="it-CH"/>
        </w:rPr>
      </w:pPr>
    </w:p>
    <w:p w14:paraId="72587485" w14:textId="71592FD8" w:rsidR="004D17C0" w:rsidRPr="002D24E1" w:rsidRDefault="004D17C0" w:rsidP="004D17C0">
      <w:pPr>
        <w:tabs>
          <w:tab w:val="left" w:pos="426"/>
          <w:tab w:val="left" w:pos="3261"/>
        </w:tabs>
        <w:rPr>
          <w:bCs/>
          <w:lang w:val="it-CH"/>
        </w:rPr>
      </w:pPr>
      <w:r w:rsidRPr="002D24E1">
        <w:rPr>
          <w:b/>
          <w:lang w:val="it-CH"/>
        </w:rPr>
        <w:tab/>
      </w:r>
      <w:r w:rsidR="002D24E1" w:rsidRPr="002D24E1">
        <w:rPr>
          <w:b/>
          <w:lang w:val="it-CH"/>
        </w:rPr>
        <w:t xml:space="preserve">Valido </w:t>
      </w:r>
      <w:r w:rsidR="00D60989">
        <w:rPr>
          <w:b/>
          <w:lang w:val="it-CH"/>
        </w:rPr>
        <w:t>dal</w:t>
      </w:r>
      <w:r w:rsidR="00901C16" w:rsidRPr="002D24E1">
        <w:rPr>
          <w:b/>
          <w:lang w:val="it-CH"/>
        </w:rPr>
        <w:tab/>
      </w:r>
      <w:sdt>
        <w:sdtPr>
          <w:rPr>
            <w:b/>
            <w:lang w:val="it-CH"/>
          </w:rPr>
          <w:id w:val="-796221638"/>
          <w:placeholder>
            <w:docPart w:val="F8A32C6D56C844C9B353FD909CB44A43"/>
          </w:placeholder>
          <w:showingPlcHdr/>
          <w:date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="00322BC9" w:rsidRPr="00322BC9">
            <w:rPr>
              <w:rStyle w:val="Platzhaltertext"/>
              <w:lang w:val="it-CH"/>
            </w:rPr>
            <w:t>Fare clic o digitare per inserire una data.</w:t>
          </w:r>
        </w:sdtContent>
      </w:sdt>
    </w:p>
    <w:p w14:paraId="3540C720" w14:textId="77777777" w:rsidR="004D17C0" w:rsidRPr="002D24E1" w:rsidRDefault="004D17C0" w:rsidP="00536313">
      <w:pPr>
        <w:tabs>
          <w:tab w:val="left" w:pos="1843"/>
          <w:tab w:val="left" w:pos="3686"/>
        </w:tabs>
        <w:rPr>
          <w:b/>
          <w:bCs/>
          <w:sz w:val="24"/>
          <w:szCs w:val="22"/>
          <w:u w:val="single"/>
          <w:lang w:val="it-CH"/>
        </w:rPr>
      </w:pPr>
    </w:p>
    <w:p w14:paraId="6CD554BD" w14:textId="77777777" w:rsidR="00A4660F" w:rsidRPr="002D24E1" w:rsidRDefault="00A4660F" w:rsidP="00536313">
      <w:pPr>
        <w:tabs>
          <w:tab w:val="left" w:pos="1843"/>
          <w:tab w:val="left" w:pos="3686"/>
        </w:tabs>
        <w:rPr>
          <w:b/>
          <w:bCs/>
          <w:sz w:val="24"/>
          <w:szCs w:val="22"/>
          <w:u w:val="single"/>
          <w:lang w:val="it-CH"/>
        </w:rPr>
      </w:pPr>
    </w:p>
    <w:p w14:paraId="16B584F1" w14:textId="28DC18FC" w:rsidR="00A974EC" w:rsidRDefault="002831B4" w:rsidP="00536313">
      <w:pPr>
        <w:tabs>
          <w:tab w:val="left" w:pos="1843"/>
          <w:tab w:val="left" w:pos="3686"/>
        </w:tabs>
        <w:rPr>
          <w:b/>
          <w:bCs/>
          <w:sz w:val="24"/>
          <w:szCs w:val="22"/>
          <w:u w:val="single"/>
          <w:lang w:val="it-CH"/>
        </w:rPr>
      </w:pPr>
      <w:r w:rsidRPr="002831B4">
        <w:rPr>
          <w:b/>
          <w:bCs/>
          <w:sz w:val="24"/>
          <w:szCs w:val="22"/>
          <w:u w:val="single"/>
          <w:lang w:val="it-CH"/>
        </w:rPr>
        <w:t>Informazioni sull'istituzione</w:t>
      </w:r>
    </w:p>
    <w:p w14:paraId="1EB75191" w14:textId="77777777" w:rsidR="002831B4" w:rsidRPr="002D24E1" w:rsidRDefault="002831B4" w:rsidP="00536313">
      <w:pPr>
        <w:tabs>
          <w:tab w:val="left" w:pos="1843"/>
          <w:tab w:val="left" w:pos="3686"/>
        </w:tabs>
        <w:rPr>
          <w:lang w:val="it-CH"/>
        </w:rPr>
      </w:pPr>
    </w:p>
    <w:p w14:paraId="5BB70732" w14:textId="5E4FB608" w:rsidR="007E4652" w:rsidRPr="002D24E1" w:rsidRDefault="007E4652" w:rsidP="00242BAD">
      <w:pPr>
        <w:tabs>
          <w:tab w:val="left" w:pos="426"/>
          <w:tab w:val="left" w:pos="3261"/>
        </w:tabs>
        <w:rPr>
          <w:lang w:val="it-CH"/>
        </w:rPr>
      </w:pPr>
      <w:r w:rsidRPr="002D24E1">
        <w:rPr>
          <w:lang w:val="it-CH"/>
        </w:rPr>
        <w:tab/>
      </w:r>
      <w:r w:rsidR="002831B4" w:rsidRPr="002831B4">
        <w:rPr>
          <w:b/>
          <w:lang w:val="it-CH"/>
        </w:rPr>
        <w:t>MBH-Id. / AGIS (sfruttamento)</w:t>
      </w:r>
      <w:r w:rsidR="00536313" w:rsidRPr="002D24E1">
        <w:rPr>
          <w:lang w:val="it-CH"/>
        </w:rPr>
        <w:tab/>
      </w:r>
      <w:sdt>
        <w:sdtPr>
          <w:rPr>
            <w:lang w:val="it-CH"/>
          </w:rPr>
          <w:id w:val="676239255"/>
          <w:placeholder>
            <w:docPart w:val="3C5C5CAA2B144EC5956F004212D8954D"/>
          </w:placeholder>
          <w:showingPlcHdr/>
          <w:text/>
        </w:sdtPr>
        <w:sdtEndPr/>
        <w:sdtContent>
          <w:r w:rsidR="00322BC9">
            <w:rPr>
              <w:rStyle w:val="Platzhaltertext"/>
              <w:rFonts w:eastAsiaTheme="minorHAnsi"/>
              <w:lang w:val="it-CH"/>
            </w:rPr>
            <w:t>Fare clic o digitare qui per inserire il testo.</w:t>
          </w:r>
        </w:sdtContent>
      </w:sdt>
    </w:p>
    <w:p w14:paraId="406281F1" w14:textId="77777777" w:rsidR="009F11B6" w:rsidRPr="002D24E1" w:rsidRDefault="009F11B6" w:rsidP="00242BAD">
      <w:pPr>
        <w:tabs>
          <w:tab w:val="left" w:pos="426"/>
          <w:tab w:val="left" w:pos="1843"/>
          <w:tab w:val="left" w:pos="3261"/>
        </w:tabs>
        <w:rPr>
          <w:lang w:val="it-CH"/>
        </w:rPr>
      </w:pPr>
    </w:p>
    <w:p w14:paraId="3C3C7545" w14:textId="26D5919A" w:rsidR="007E4652" w:rsidRPr="002D24E1" w:rsidRDefault="007E4652" w:rsidP="00242BAD">
      <w:pPr>
        <w:tabs>
          <w:tab w:val="left" w:pos="426"/>
          <w:tab w:val="left" w:pos="3261"/>
        </w:tabs>
        <w:rPr>
          <w:lang w:val="it-CH"/>
        </w:rPr>
      </w:pPr>
      <w:r w:rsidRPr="002D24E1">
        <w:rPr>
          <w:lang w:val="it-CH"/>
        </w:rPr>
        <w:tab/>
      </w:r>
      <w:r w:rsidR="002831B4" w:rsidRPr="002831B4">
        <w:rPr>
          <w:b/>
          <w:lang w:val="it-CH"/>
        </w:rPr>
        <w:t>Nome/azienda</w:t>
      </w:r>
      <w:r w:rsidR="00536313" w:rsidRPr="002D24E1">
        <w:rPr>
          <w:b/>
          <w:lang w:val="it-CH"/>
        </w:rPr>
        <w:tab/>
      </w:r>
      <w:sdt>
        <w:sdtPr>
          <w:rPr>
            <w:lang w:val="it-CH"/>
          </w:rPr>
          <w:id w:val="1479334380"/>
          <w:placeholder>
            <w:docPart w:val="FA479BE35B634C3F98BF9D9284EA2203"/>
          </w:placeholder>
          <w:showingPlcHdr/>
          <w:text/>
        </w:sdtPr>
        <w:sdtEndPr/>
        <w:sdtContent>
          <w:r w:rsidR="00322BC9">
            <w:rPr>
              <w:rStyle w:val="Platzhaltertext"/>
              <w:rFonts w:eastAsiaTheme="minorHAnsi"/>
              <w:lang w:val="it-CH"/>
            </w:rPr>
            <w:t>Fare clic o digitare qui per inserire il testo.</w:t>
          </w:r>
        </w:sdtContent>
      </w:sdt>
    </w:p>
    <w:p w14:paraId="3638B940" w14:textId="77777777" w:rsidR="00FC439E" w:rsidRPr="002D24E1" w:rsidRDefault="00FC439E" w:rsidP="00242BAD">
      <w:pPr>
        <w:tabs>
          <w:tab w:val="left" w:pos="426"/>
          <w:tab w:val="left" w:pos="1843"/>
          <w:tab w:val="left" w:pos="3261"/>
        </w:tabs>
        <w:rPr>
          <w:lang w:val="it-CH"/>
        </w:rPr>
      </w:pPr>
    </w:p>
    <w:p w14:paraId="113DF506" w14:textId="540D520B" w:rsidR="007E4652" w:rsidRPr="002D24E1" w:rsidRDefault="007E4652" w:rsidP="00242BAD">
      <w:pPr>
        <w:tabs>
          <w:tab w:val="left" w:pos="426"/>
          <w:tab w:val="left" w:pos="3261"/>
        </w:tabs>
        <w:rPr>
          <w:lang w:val="it-CH"/>
        </w:rPr>
      </w:pPr>
      <w:r w:rsidRPr="002D24E1">
        <w:rPr>
          <w:lang w:val="it-CH"/>
        </w:rPr>
        <w:tab/>
      </w:r>
      <w:r w:rsidR="002831B4" w:rsidRPr="002831B4">
        <w:rPr>
          <w:b/>
          <w:lang w:val="it-CH"/>
        </w:rPr>
        <w:t>Cognome/supplemento</w:t>
      </w:r>
      <w:r w:rsidR="00536313" w:rsidRPr="002D24E1">
        <w:rPr>
          <w:b/>
          <w:lang w:val="it-CH"/>
        </w:rPr>
        <w:tab/>
      </w:r>
      <w:sdt>
        <w:sdtPr>
          <w:rPr>
            <w:lang w:val="it-CH"/>
          </w:rPr>
          <w:id w:val="169921336"/>
          <w:placeholder>
            <w:docPart w:val="035E23138C644A28BAA3E7A92389F7C0"/>
          </w:placeholder>
          <w:showingPlcHdr/>
          <w:text/>
        </w:sdtPr>
        <w:sdtEndPr/>
        <w:sdtContent>
          <w:r w:rsidR="00322BC9">
            <w:rPr>
              <w:rStyle w:val="Platzhaltertext"/>
              <w:rFonts w:eastAsiaTheme="minorHAnsi"/>
              <w:lang w:val="it-CH"/>
            </w:rPr>
            <w:t>Fare clic o digitare qui per inserire il testo.</w:t>
          </w:r>
        </w:sdtContent>
      </w:sdt>
    </w:p>
    <w:p w14:paraId="429700F5" w14:textId="77777777" w:rsidR="00FC439E" w:rsidRPr="002D24E1" w:rsidRDefault="00FC439E" w:rsidP="00242BAD">
      <w:pPr>
        <w:tabs>
          <w:tab w:val="left" w:pos="426"/>
          <w:tab w:val="left" w:pos="1843"/>
          <w:tab w:val="left" w:pos="3261"/>
        </w:tabs>
        <w:rPr>
          <w:lang w:val="it-CH"/>
        </w:rPr>
      </w:pPr>
    </w:p>
    <w:p w14:paraId="3BD9BC55" w14:textId="0D5F6669" w:rsidR="007E4652" w:rsidRPr="002D24E1" w:rsidRDefault="007E4652" w:rsidP="00242BAD">
      <w:pPr>
        <w:tabs>
          <w:tab w:val="left" w:pos="426"/>
          <w:tab w:val="left" w:pos="3261"/>
        </w:tabs>
        <w:rPr>
          <w:lang w:val="it-CH"/>
        </w:rPr>
      </w:pPr>
      <w:r w:rsidRPr="002D24E1">
        <w:rPr>
          <w:lang w:val="it-CH"/>
        </w:rPr>
        <w:tab/>
      </w:r>
      <w:r w:rsidR="00536313" w:rsidRPr="002D24E1">
        <w:rPr>
          <w:b/>
          <w:lang w:val="it-CH"/>
        </w:rPr>
        <w:t>E-Mail</w:t>
      </w:r>
      <w:r w:rsidR="00536313" w:rsidRPr="002D24E1">
        <w:rPr>
          <w:b/>
          <w:lang w:val="it-CH"/>
        </w:rPr>
        <w:tab/>
      </w:r>
      <w:sdt>
        <w:sdtPr>
          <w:rPr>
            <w:lang w:val="it-CH"/>
          </w:rPr>
          <w:id w:val="-968592601"/>
          <w:placeholder>
            <w:docPart w:val="19A57778912A48219A71D809EE436D22"/>
          </w:placeholder>
          <w:showingPlcHdr/>
          <w:text/>
        </w:sdtPr>
        <w:sdtEndPr/>
        <w:sdtContent>
          <w:r w:rsidR="00322BC9">
            <w:rPr>
              <w:rStyle w:val="Platzhaltertext"/>
              <w:rFonts w:eastAsiaTheme="minorHAnsi"/>
              <w:lang w:val="it-CH"/>
            </w:rPr>
            <w:t>Fare clic o digitare qui per inserire il testo.</w:t>
          </w:r>
        </w:sdtContent>
      </w:sdt>
    </w:p>
    <w:p w14:paraId="1A03CCD1" w14:textId="77777777" w:rsidR="00FC439E" w:rsidRPr="002D24E1" w:rsidRDefault="00FC439E" w:rsidP="00242BAD">
      <w:pPr>
        <w:tabs>
          <w:tab w:val="left" w:pos="426"/>
          <w:tab w:val="left" w:pos="3261"/>
        </w:tabs>
        <w:rPr>
          <w:lang w:val="it-CH"/>
        </w:rPr>
      </w:pPr>
    </w:p>
    <w:p w14:paraId="2B1ADB87" w14:textId="56C64769" w:rsidR="007E4652" w:rsidRPr="002D24E1" w:rsidRDefault="007E4652" w:rsidP="00242BAD">
      <w:pPr>
        <w:tabs>
          <w:tab w:val="left" w:pos="426"/>
          <w:tab w:val="left" w:pos="3261"/>
        </w:tabs>
        <w:rPr>
          <w:lang w:val="it-CH"/>
        </w:rPr>
      </w:pPr>
      <w:r w:rsidRPr="002D24E1">
        <w:rPr>
          <w:lang w:val="it-CH"/>
        </w:rPr>
        <w:tab/>
      </w:r>
      <w:r w:rsidR="002831B4" w:rsidRPr="002831B4">
        <w:rPr>
          <w:b/>
          <w:lang w:val="it-CH"/>
        </w:rPr>
        <w:t>Telefono</w:t>
      </w:r>
      <w:r w:rsidR="00536313" w:rsidRPr="002D24E1">
        <w:rPr>
          <w:b/>
          <w:lang w:val="it-CH"/>
        </w:rPr>
        <w:tab/>
      </w:r>
      <w:sdt>
        <w:sdtPr>
          <w:rPr>
            <w:lang w:val="it-CH"/>
          </w:rPr>
          <w:id w:val="-1007444479"/>
          <w:placeholder>
            <w:docPart w:val="316BAAD0497B4D6EBA51341ECA0EC920"/>
          </w:placeholder>
          <w:showingPlcHdr/>
          <w:text/>
        </w:sdtPr>
        <w:sdtEndPr/>
        <w:sdtContent>
          <w:r w:rsidR="00322BC9">
            <w:rPr>
              <w:rStyle w:val="Platzhaltertext"/>
              <w:rFonts w:eastAsiaTheme="minorHAnsi"/>
              <w:lang w:val="it-CH"/>
            </w:rPr>
            <w:t>Fare clic o digitare qui per inserire il testo.</w:t>
          </w:r>
        </w:sdtContent>
      </w:sdt>
    </w:p>
    <w:p w14:paraId="40648AEE" w14:textId="77777777" w:rsidR="007E4652" w:rsidRPr="002D24E1" w:rsidRDefault="007E4652" w:rsidP="00536313">
      <w:pPr>
        <w:tabs>
          <w:tab w:val="left" w:pos="1843"/>
          <w:tab w:val="left" w:pos="3686"/>
        </w:tabs>
        <w:rPr>
          <w:lang w:val="it-CH"/>
        </w:rPr>
      </w:pPr>
    </w:p>
    <w:p w14:paraId="74661BF2" w14:textId="77777777" w:rsidR="00FC439E" w:rsidRPr="002D24E1" w:rsidRDefault="00FC439E" w:rsidP="00536313">
      <w:pPr>
        <w:tabs>
          <w:tab w:val="left" w:pos="1843"/>
          <w:tab w:val="left" w:pos="3686"/>
        </w:tabs>
        <w:rPr>
          <w:lang w:val="it-CH"/>
        </w:rPr>
      </w:pPr>
    </w:p>
    <w:p w14:paraId="388A3C83" w14:textId="77777777" w:rsidR="007E4652" w:rsidRPr="002D24E1" w:rsidRDefault="007E4652" w:rsidP="00536313">
      <w:pPr>
        <w:tabs>
          <w:tab w:val="left" w:pos="1843"/>
          <w:tab w:val="left" w:pos="3686"/>
        </w:tabs>
        <w:rPr>
          <w:lang w:val="it-CH"/>
        </w:rPr>
      </w:pPr>
    </w:p>
    <w:p w14:paraId="34B434E8" w14:textId="62F9BC28" w:rsidR="00A974EC" w:rsidRDefault="002831B4" w:rsidP="00536313">
      <w:pPr>
        <w:tabs>
          <w:tab w:val="left" w:pos="1843"/>
          <w:tab w:val="left" w:pos="3686"/>
        </w:tabs>
        <w:rPr>
          <w:b/>
          <w:bCs/>
          <w:sz w:val="24"/>
          <w:szCs w:val="22"/>
          <w:u w:val="single"/>
          <w:lang w:val="it-CH"/>
        </w:rPr>
      </w:pPr>
      <w:r w:rsidRPr="002831B4">
        <w:rPr>
          <w:b/>
          <w:bCs/>
          <w:sz w:val="24"/>
          <w:szCs w:val="22"/>
          <w:u w:val="single"/>
          <w:lang w:val="it-CH"/>
        </w:rPr>
        <w:t>Nuovo utente aggiuntivo</w:t>
      </w:r>
    </w:p>
    <w:p w14:paraId="21B43335" w14:textId="77777777" w:rsidR="002831B4" w:rsidRPr="002D24E1" w:rsidRDefault="002831B4" w:rsidP="00536313">
      <w:pPr>
        <w:tabs>
          <w:tab w:val="left" w:pos="1843"/>
          <w:tab w:val="left" w:pos="3686"/>
        </w:tabs>
        <w:rPr>
          <w:lang w:val="it-CH"/>
        </w:rPr>
      </w:pPr>
    </w:p>
    <w:p w14:paraId="06A300BC" w14:textId="5C222C0E" w:rsidR="007E4652" w:rsidRDefault="007361B8" w:rsidP="00536313">
      <w:pPr>
        <w:tabs>
          <w:tab w:val="left" w:pos="851"/>
          <w:tab w:val="left" w:pos="3686"/>
        </w:tabs>
        <w:rPr>
          <w:lang w:val="it-CH"/>
        </w:rPr>
      </w:pPr>
      <w:r w:rsidRPr="007361B8">
        <w:rPr>
          <w:lang w:val="it-CH"/>
        </w:rPr>
        <w:t xml:space="preserve">Se non avete ancora un account su Agate, visitate il sito </w:t>
      </w:r>
      <w:hyperlink r:id="rId11" w:history="1">
        <w:r w:rsidRPr="00380592">
          <w:rPr>
            <w:rStyle w:val="Hyperlink"/>
            <w:lang w:val="it-CH"/>
          </w:rPr>
          <w:t>www.agate.ch</w:t>
        </w:r>
      </w:hyperlink>
      <w:r w:rsidRPr="007361B8">
        <w:rPr>
          <w:lang w:val="it-CH"/>
        </w:rPr>
        <w:t xml:space="preserve"> e registratevi per la prima volta. Non è consentito utilizzare lo stesso numero di agata più volte per utenti diversi.</w:t>
      </w:r>
    </w:p>
    <w:p w14:paraId="65BD9FCD" w14:textId="77777777" w:rsidR="007361B8" w:rsidRPr="002D24E1" w:rsidRDefault="007361B8" w:rsidP="00536313">
      <w:pPr>
        <w:tabs>
          <w:tab w:val="left" w:pos="851"/>
          <w:tab w:val="left" w:pos="3686"/>
        </w:tabs>
        <w:rPr>
          <w:szCs w:val="22"/>
          <w:lang w:val="it-CH"/>
        </w:rPr>
      </w:pPr>
    </w:p>
    <w:p w14:paraId="1BB27CA5" w14:textId="71DD8863" w:rsidR="007E4652" w:rsidRPr="002D24E1" w:rsidRDefault="007E4652" w:rsidP="00242BAD">
      <w:pPr>
        <w:tabs>
          <w:tab w:val="left" w:pos="426"/>
          <w:tab w:val="left" w:pos="3261"/>
        </w:tabs>
        <w:rPr>
          <w:szCs w:val="22"/>
          <w:lang w:val="it-CH"/>
        </w:rPr>
      </w:pPr>
      <w:r w:rsidRPr="002D24E1">
        <w:rPr>
          <w:szCs w:val="22"/>
          <w:lang w:val="it-CH"/>
        </w:rPr>
        <w:tab/>
      </w:r>
      <w:r w:rsidR="00DC1DDC" w:rsidRPr="002D24E1">
        <w:rPr>
          <w:b/>
          <w:bCs/>
          <w:lang w:val="it-CH"/>
        </w:rPr>
        <w:t>N</w:t>
      </w:r>
      <w:r w:rsidR="007361B8">
        <w:rPr>
          <w:b/>
          <w:bCs/>
          <w:lang w:val="it-CH"/>
        </w:rPr>
        <w:t>umero</w:t>
      </w:r>
      <w:r w:rsidR="00DC1DDC" w:rsidRPr="002D24E1">
        <w:rPr>
          <w:b/>
          <w:bCs/>
          <w:lang w:val="it-CH"/>
        </w:rPr>
        <w:t xml:space="preserve"> agate</w:t>
      </w:r>
      <w:r w:rsidR="00D26AA1" w:rsidRPr="002D24E1">
        <w:rPr>
          <w:szCs w:val="22"/>
          <w:lang w:val="it-CH"/>
        </w:rPr>
        <w:tab/>
      </w:r>
      <w:sdt>
        <w:sdtPr>
          <w:rPr>
            <w:szCs w:val="22"/>
            <w:lang w:val="it-CH"/>
          </w:rPr>
          <w:id w:val="119040036"/>
          <w:placeholder>
            <w:docPart w:val="786FC37355BC4529B83B8EA97D7F8A30"/>
          </w:placeholder>
          <w:showingPlcHdr/>
          <w:text/>
        </w:sdtPr>
        <w:sdtEndPr/>
        <w:sdtContent>
          <w:r w:rsidR="00322BC9">
            <w:rPr>
              <w:rStyle w:val="Platzhaltertext"/>
              <w:rFonts w:eastAsiaTheme="minorHAnsi"/>
              <w:lang w:val="it-CH"/>
            </w:rPr>
            <w:t>Fare clic o digitare qui per inserire il testo.</w:t>
          </w:r>
        </w:sdtContent>
      </w:sdt>
    </w:p>
    <w:p w14:paraId="049B0A31" w14:textId="77777777" w:rsidR="00503E00" w:rsidRPr="002D24E1" w:rsidRDefault="00503E00" w:rsidP="00242BAD">
      <w:pPr>
        <w:tabs>
          <w:tab w:val="left" w:pos="426"/>
          <w:tab w:val="left" w:pos="3261"/>
        </w:tabs>
        <w:rPr>
          <w:szCs w:val="22"/>
          <w:lang w:val="it-CH"/>
        </w:rPr>
      </w:pPr>
    </w:p>
    <w:p w14:paraId="10C07675" w14:textId="0416CE4B" w:rsidR="007E4652" w:rsidRPr="002D24E1" w:rsidRDefault="007E4652" w:rsidP="00242BAD">
      <w:pPr>
        <w:tabs>
          <w:tab w:val="left" w:pos="426"/>
          <w:tab w:val="left" w:pos="3261"/>
        </w:tabs>
        <w:rPr>
          <w:szCs w:val="22"/>
          <w:lang w:val="it-CH"/>
        </w:rPr>
      </w:pPr>
      <w:r w:rsidRPr="002D24E1">
        <w:rPr>
          <w:szCs w:val="22"/>
          <w:lang w:val="it-CH"/>
        </w:rPr>
        <w:tab/>
      </w:r>
      <w:r w:rsidR="00D26AA1" w:rsidRPr="002D24E1">
        <w:rPr>
          <w:b/>
          <w:szCs w:val="22"/>
          <w:lang w:val="it-CH"/>
        </w:rPr>
        <w:t>E-Mail</w:t>
      </w:r>
      <w:r w:rsidR="00D26AA1" w:rsidRPr="002D24E1">
        <w:rPr>
          <w:szCs w:val="22"/>
          <w:lang w:val="it-CH"/>
        </w:rPr>
        <w:tab/>
      </w:r>
      <w:sdt>
        <w:sdtPr>
          <w:rPr>
            <w:szCs w:val="22"/>
            <w:lang w:val="it-CH"/>
          </w:rPr>
          <w:id w:val="-2140951085"/>
          <w:placeholder>
            <w:docPart w:val="6312FC2BA9044D958B369B6D04A1E45C"/>
          </w:placeholder>
          <w:showingPlcHdr/>
          <w:text/>
        </w:sdtPr>
        <w:sdtEndPr/>
        <w:sdtContent>
          <w:r w:rsidR="00322BC9">
            <w:rPr>
              <w:rStyle w:val="Platzhaltertext"/>
              <w:rFonts w:eastAsiaTheme="minorHAnsi"/>
              <w:lang w:val="it-CH"/>
            </w:rPr>
            <w:t>Fare clic o digitare qui per inserire il testo.</w:t>
          </w:r>
        </w:sdtContent>
      </w:sdt>
    </w:p>
    <w:p w14:paraId="08F0914E" w14:textId="2A37A95E" w:rsidR="006A156F" w:rsidRPr="002D24E1" w:rsidRDefault="006A156F" w:rsidP="00242BAD">
      <w:pPr>
        <w:tabs>
          <w:tab w:val="left" w:pos="426"/>
          <w:tab w:val="left" w:pos="3261"/>
        </w:tabs>
        <w:rPr>
          <w:szCs w:val="22"/>
          <w:lang w:val="it-CH"/>
        </w:rPr>
      </w:pPr>
    </w:p>
    <w:p w14:paraId="3B04FA07" w14:textId="56F42EE1" w:rsidR="007E4652" w:rsidRPr="002D24E1" w:rsidRDefault="007E4652" w:rsidP="00242BAD">
      <w:pPr>
        <w:tabs>
          <w:tab w:val="left" w:pos="426"/>
          <w:tab w:val="left" w:pos="3261"/>
        </w:tabs>
        <w:rPr>
          <w:szCs w:val="22"/>
          <w:lang w:val="it-CH"/>
        </w:rPr>
      </w:pPr>
      <w:r w:rsidRPr="002D24E1">
        <w:rPr>
          <w:szCs w:val="22"/>
          <w:lang w:val="it-CH"/>
        </w:rPr>
        <w:tab/>
      </w:r>
      <w:r w:rsidR="007361B8" w:rsidRPr="007361B8">
        <w:rPr>
          <w:b/>
          <w:lang w:val="it-CH"/>
        </w:rPr>
        <w:t>Nome</w:t>
      </w:r>
      <w:r w:rsidR="00D26AA1" w:rsidRPr="002D24E1">
        <w:rPr>
          <w:szCs w:val="22"/>
          <w:lang w:val="it-CH"/>
        </w:rPr>
        <w:tab/>
      </w:r>
      <w:sdt>
        <w:sdtPr>
          <w:rPr>
            <w:szCs w:val="22"/>
            <w:lang w:val="it-CH"/>
          </w:rPr>
          <w:id w:val="2137136318"/>
          <w:placeholder>
            <w:docPart w:val="B4905A32C30F4039851C8A27AB2B0B92"/>
          </w:placeholder>
          <w:showingPlcHdr/>
          <w:text/>
        </w:sdtPr>
        <w:sdtEndPr/>
        <w:sdtContent>
          <w:r w:rsidR="00322BC9">
            <w:rPr>
              <w:rStyle w:val="Platzhaltertext"/>
              <w:rFonts w:eastAsiaTheme="minorHAnsi"/>
              <w:lang w:val="it-CH"/>
            </w:rPr>
            <w:t>Fare clic o digitare qui per inserire il testo.</w:t>
          </w:r>
        </w:sdtContent>
      </w:sdt>
    </w:p>
    <w:p w14:paraId="779A71A8" w14:textId="77777777" w:rsidR="007E4652" w:rsidRPr="002D24E1" w:rsidRDefault="007E4652" w:rsidP="00242BAD">
      <w:pPr>
        <w:tabs>
          <w:tab w:val="left" w:pos="426"/>
          <w:tab w:val="left" w:pos="1843"/>
          <w:tab w:val="left" w:pos="3261"/>
        </w:tabs>
        <w:rPr>
          <w:szCs w:val="22"/>
          <w:lang w:val="it-CH"/>
        </w:rPr>
      </w:pPr>
    </w:p>
    <w:p w14:paraId="7B073343" w14:textId="1A4AA037" w:rsidR="007E4652" w:rsidRPr="002D24E1" w:rsidRDefault="007E4652" w:rsidP="00242BAD">
      <w:pPr>
        <w:tabs>
          <w:tab w:val="left" w:pos="426"/>
          <w:tab w:val="left" w:pos="3261"/>
        </w:tabs>
        <w:rPr>
          <w:szCs w:val="22"/>
          <w:lang w:val="it-CH"/>
        </w:rPr>
      </w:pPr>
      <w:r w:rsidRPr="002D24E1">
        <w:rPr>
          <w:szCs w:val="22"/>
          <w:lang w:val="it-CH"/>
        </w:rPr>
        <w:tab/>
      </w:r>
      <w:r w:rsidR="007361B8" w:rsidRPr="007361B8">
        <w:rPr>
          <w:b/>
          <w:lang w:val="it-CH"/>
        </w:rPr>
        <w:t>Cognome</w:t>
      </w:r>
      <w:r w:rsidR="00D26AA1" w:rsidRPr="002D24E1">
        <w:rPr>
          <w:szCs w:val="22"/>
          <w:lang w:val="it-CH"/>
        </w:rPr>
        <w:tab/>
      </w:r>
      <w:sdt>
        <w:sdtPr>
          <w:rPr>
            <w:szCs w:val="22"/>
            <w:lang w:val="it-CH"/>
          </w:rPr>
          <w:id w:val="680775740"/>
          <w:placeholder>
            <w:docPart w:val="7FB4BD6D917B4FF38D52B52EBD4B9B54"/>
          </w:placeholder>
          <w:showingPlcHdr/>
          <w:text/>
        </w:sdtPr>
        <w:sdtEndPr/>
        <w:sdtContent>
          <w:r w:rsidR="00322BC9">
            <w:rPr>
              <w:rStyle w:val="Platzhaltertext"/>
              <w:rFonts w:eastAsiaTheme="minorHAnsi"/>
              <w:lang w:val="it-CH"/>
            </w:rPr>
            <w:t>Fare clic o digitare qui per inserire il testo.</w:t>
          </w:r>
        </w:sdtContent>
      </w:sdt>
    </w:p>
    <w:p w14:paraId="59927DEE" w14:textId="118C902A" w:rsidR="005621D3" w:rsidRPr="002D24E1" w:rsidRDefault="005621D3" w:rsidP="00242BAD">
      <w:pPr>
        <w:tabs>
          <w:tab w:val="left" w:pos="426"/>
          <w:tab w:val="left" w:pos="3261"/>
        </w:tabs>
        <w:rPr>
          <w:szCs w:val="22"/>
          <w:lang w:val="it-CH"/>
        </w:rPr>
      </w:pPr>
    </w:p>
    <w:p w14:paraId="335BDF1D" w14:textId="33AEF312" w:rsidR="005621D3" w:rsidRPr="002D24E1" w:rsidRDefault="005621D3" w:rsidP="001C68EC">
      <w:pPr>
        <w:tabs>
          <w:tab w:val="left" w:pos="426"/>
          <w:tab w:val="left" w:pos="3261"/>
        </w:tabs>
        <w:ind w:left="3261" w:hanging="3686"/>
        <w:rPr>
          <w:szCs w:val="22"/>
          <w:lang w:val="it-CH"/>
        </w:rPr>
      </w:pPr>
      <w:r w:rsidRPr="002D24E1">
        <w:rPr>
          <w:szCs w:val="22"/>
          <w:lang w:val="it-CH"/>
        </w:rPr>
        <w:tab/>
      </w:r>
      <w:r w:rsidR="007361B8" w:rsidRPr="00322BC9">
        <w:rPr>
          <w:b/>
          <w:lang w:val="it-CH"/>
        </w:rPr>
        <w:t>Osservazioni</w:t>
      </w:r>
      <w:r w:rsidR="00D26AA1" w:rsidRPr="002D24E1">
        <w:rPr>
          <w:szCs w:val="22"/>
          <w:lang w:val="it-CH"/>
        </w:rPr>
        <w:tab/>
      </w:r>
      <w:sdt>
        <w:sdtPr>
          <w:rPr>
            <w:szCs w:val="22"/>
            <w:lang w:val="it-CH"/>
          </w:rPr>
          <w:id w:val="-1635170398"/>
          <w:placeholder>
            <w:docPart w:val="5918574703A643E6BA50A9F38D131A1E"/>
          </w:placeholder>
          <w:showingPlcHdr/>
          <w:text w:multiLine="1"/>
        </w:sdtPr>
        <w:sdtEndPr/>
        <w:sdtContent>
          <w:r w:rsidR="00322BC9">
            <w:rPr>
              <w:rStyle w:val="Platzhaltertext"/>
              <w:rFonts w:eastAsiaTheme="minorHAnsi"/>
              <w:lang w:val="it-CH"/>
            </w:rPr>
            <w:t>Fare clic o digitare qui per inserire il testo.</w:t>
          </w:r>
        </w:sdtContent>
      </w:sdt>
    </w:p>
    <w:p w14:paraId="5031C61B" w14:textId="77777777" w:rsidR="003513C1" w:rsidRPr="002D24E1" w:rsidRDefault="003513C1" w:rsidP="00536313">
      <w:pPr>
        <w:tabs>
          <w:tab w:val="left" w:pos="851"/>
          <w:tab w:val="left" w:pos="3686"/>
        </w:tabs>
        <w:rPr>
          <w:szCs w:val="22"/>
          <w:lang w:val="it-CH"/>
        </w:rPr>
      </w:pPr>
    </w:p>
    <w:p w14:paraId="62DF9518" w14:textId="77777777" w:rsidR="003513C1" w:rsidRPr="002D24E1" w:rsidRDefault="003513C1" w:rsidP="00536313">
      <w:pPr>
        <w:tabs>
          <w:tab w:val="left" w:pos="851"/>
          <w:tab w:val="left" w:pos="3686"/>
        </w:tabs>
        <w:rPr>
          <w:szCs w:val="22"/>
          <w:lang w:val="it-CH"/>
        </w:rPr>
      </w:pPr>
    </w:p>
    <w:p w14:paraId="42FB73ED" w14:textId="77777777" w:rsidR="003513C1" w:rsidRPr="002D24E1" w:rsidRDefault="003513C1" w:rsidP="00536313">
      <w:pPr>
        <w:tabs>
          <w:tab w:val="left" w:pos="851"/>
          <w:tab w:val="left" w:pos="3686"/>
        </w:tabs>
        <w:rPr>
          <w:szCs w:val="22"/>
          <w:lang w:val="it-CH"/>
        </w:rPr>
      </w:pPr>
    </w:p>
    <w:p w14:paraId="426507B7" w14:textId="77777777" w:rsidR="003513C1" w:rsidRPr="002D24E1" w:rsidRDefault="003513C1" w:rsidP="00536313">
      <w:pPr>
        <w:tabs>
          <w:tab w:val="left" w:pos="851"/>
          <w:tab w:val="left" w:pos="3686"/>
        </w:tabs>
        <w:rPr>
          <w:szCs w:val="22"/>
          <w:lang w:val="it-CH"/>
        </w:rPr>
      </w:pPr>
    </w:p>
    <w:p w14:paraId="657EF2BB" w14:textId="77777777" w:rsidR="003513C1" w:rsidRPr="002D24E1" w:rsidRDefault="003513C1" w:rsidP="00536313">
      <w:pPr>
        <w:tabs>
          <w:tab w:val="left" w:pos="851"/>
          <w:tab w:val="left" w:pos="3686"/>
        </w:tabs>
        <w:rPr>
          <w:szCs w:val="22"/>
          <w:lang w:val="it-CH"/>
        </w:rPr>
      </w:pPr>
    </w:p>
    <w:p w14:paraId="4D963380" w14:textId="77777777" w:rsidR="007F21C7" w:rsidRPr="002D24E1" w:rsidRDefault="007F21C7" w:rsidP="00536313">
      <w:pPr>
        <w:tabs>
          <w:tab w:val="left" w:pos="1265"/>
          <w:tab w:val="left" w:pos="3686"/>
        </w:tabs>
        <w:rPr>
          <w:lang w:val="it-CH"/>
        </w:rPr>
      </w:pPr>
      <w:bookmarkStart w:id="0" w:name="_Hlk109390512"/>
    </w:p>
    <w:p w14:paraId="2E869517" w14:textId="684255B6" w:rsidR="00806201" w:rsidRDefault="00322BC9" w:rsidP="00536313">
      <w:pPr>
        <w:tabs>
          <w:tab w:val="left" w:pos="1265"/>
          <w:tab w:val="left" w:pos="3686"/>
        </w:tabs>
        <w:rPr>
          <w:lang w:val="it-CH"/>
        </w:rPr>
      </w:pPr>
      <w:r w:rsidRPr="00322BC9">
        <w:rPr>
          <w:lang w:val="it-CH"/>
        </w:rPr>
        <w:t xml:space="preserve">Si prega di inviare il modulo inserito via e-mail a </w:t>
      </w:r>
      <w:hyperlink r:id="rId12" w:history="1">
        <w:r w:rsidR="00AE260C" w:rsidRPr="00380592">
          <w:rPr>
            <w:rStyle w:val="Hyperlink"/>
            <w:lang w:val="it-CH"/>
          </w:rPr>
          <w:t>info@dbmilch.ch</w:t>
        </w:r>
      </w:hyperlink>
      <w:r w:rsidRPr="00322BC9">
        <w:rPr>
          <w:lang w:val="it-CH"/>
        </w:rPr>
        <w:t>. Vi contatteremo non appena la nuova azienda sarà aperta su bdlait.ch.</w:t>
      </w:r>
    </w:p>
    <w:p w14:paraId="5531BBC6" w14:textId="77777777" w:rsidR="00322BC9" w:rsidRPr="002D24E1" w:rsidRDefault="00322BC9" w:rsidP="00536313">
      <w:pPr>
        <w:tabs>
          <w:tab w:val="left" w:pos="1265"/>
          <w:tab w:val="left" w:pos="3686"/>
        </w:tabs>
        <w:rPr>
          <w:lang w:val="it-CH"/>
        </w:rPr>
      </w:pPr>
    </w:p>
    <w:bookmarkEnd w:id="0"/>
    <w:p w14:paraId="3097613F" w14:textId="77777777" w:rsidR="00322BC9" w:rsidRDefault="00322BC9" w:rsidP="00A974EC">
      <w:pPr>
        <w:tabs>
          <w:tab w:val="left" w:pos="1265"/>
          <w:tab w:val="left" w:pos="3261"/>
        </w:tabs>
        <w:rPr>
          <w:lang w:val="it-CH"/>
        </w:rPr>
      </w:pPr>
      <w:r w:rsidRPr="00322BC9">
        <w:rPr>
          <w:lang w:val="it-CH"/>
        </w:rPr>
        <w:t>Cordiali saluti</w:t>
      </w:r>
    </w:p>
    <w:p w14:paraId="6AAEDE33" w14:textId="755C9484" w:rsidR="003513C1" w:rsidRPr="002D24E1" w:rsidRDefault="00A974EC" w:rsidP="00A974EC">
      <w:pPr>
        <w:tabs>
          <w:tab w:val="left" w:pos="1265"/>
          <w:tab w:val="left" w:pos="3261"/>
        </w:tabs>
        <w:rPr>
          <w:lang w:val="it-CH"/>
        </w:rPr>
      </w:pPr>
      <w:r w:rsidRPr="002D24E1">
        <w:rPr>
          <w:b/>
          <w:bCs/>
          <w:lang w:val="it-CH"/>
        </w:rPr>
        <w:t xml:space="preserve">TSM </w:t>
      </w:r>
      <w:r w:rsidR="00322BC9" w:rsidRPr="002D24E1">
        <w:rPr>
          <w:b/>
          <w:bCs/>
          <w:lang w:val="it-CH"/>
        </w:rPr>
        <w:t>Fiduciari</w:t>
      </w:r>
      <w:r w:rsidR="00322BC9">
        <w:rPr>
          <w:b/>
          <w:bCs/>
          <w:lang w:val="it-CH"/>
        </w:rPr>
        <w:t>a Sagl</w:t>
      </w:r>
    </w:p>
    <w:sectPr w:rsidR="003513C1" w:rsidRPr="002D24E1" w:rsidSect="005F622B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81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EB132" w14:textId="77777777" w:rsidR="0014159B" w:rsidRDefault="0014159B" w:rsidP="001A397C">
      <w:r>
        <w:separator/>
      </w:r>
    </w:p>
  </w:endnote>
  <w:endnote w:type="continuationSeparator" w:id="0">
    <w:p w14:paraId="48603089" w14:textId="77777777" w:rsidR="0014159B" w:rsidRDefault="0014159B" w:rsidP="001A397C">
      <w:r>
        <w:continuationSeparator/>
      </w:r>
    </w:p>
  </w:endnote>
  <w:endnote w:type="continuationNotice" w:id="1">
    <w:p w14:paraId="12E210DD" w14:textId="77777777" w:rsidR="0014159B" w:rsidRDefault="001415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8CED6" w14:textId="72865A16" w:rsidR="001A397C" w:rsidRPr="002123D6" w:rsidRDefault="008B13BF">
    <w:pPr>
      <w:pStyle w:val="Fuzeile"/>
      <w:rPr>
        <w:sz w:val="18"/>
        <w:szCs w:val="18"/>
      </w:rPr>
    </w:pPr>
    <w:r w:rsidRPr="002123D6">
      <w:rPr>
        <w:sz w:val="18"/>
        <w:szCs w:val="18"/>
      </w:rPr>
      <w:t xml:space="preserve">Version </w:t>
    </w:r>
    <w:r w:rsidR="00F6510E">
      <w:rPr>
        <w:sz w:val="18"/>
        <w:szCs w:val="18"/>
      </w:rPr>
      <w:t>2</w:t>
    </w:r>
    <w:r w:rsidRPr="002123D6">
      <w:rPr>
        <w:sz w:val="18"/>
        <w:szCs w:val="18"/>
      </w:rPr>
      <w:t>.0</w:t>
    </w:r>
    <w:r w:rsidR="001A397C" w:rsidRPr="002123D6">
      <w:rPr>
        <w:sz w:val="18"/>
        <w:szCs w:val="18"/>
      </w:rPr>
      <w:ptab w:relativeTo="margin" w:alignment="center" w:leader="none"/>
    </w:r>
    <w:r w:rsidRPr="002123D6">
      <w:rPr>
        <w:sz w:val="18"/>
        <w:szCs w:val="18"/>
      </w:rPr>
      <w:t>Freigabe: am</w:t>
    </w:r>
    <w:r w:rsidR="008C6D2C">
      <w:rPr>
        <w:sz w:val="18"/>
        <w:szCs w:val="18"/>
      </w:rPr>
      <w:t xml:space="preserve"> 2</w:t>
    </w:r>
    <w:r w:rsidR="00F6510E">
      <w:rPr>
        <w:sz w:val="18"/>
        <w:szCs w:val="18"/>
      </w:rPr>
      <w:t>6</w:t>
    </w:r>
    <w:r w:rsidR="008C6D2C">
      <w:rPr>
        <w:sz w:val="18"/>
        <w:szCs w:val="18"/>
      </w:rPr>
      <w:t>.07.2022</w:t>
    </w:r>
    <w:r w:rsidRPr="002123D6">
      <w:rPr>
        <w:sz w:val="18"/>
        <w:szCs w:val="18"/>
      </w:rPr>
      <w:t xml:space="preserve"> / von</w:t>
    </w:r>
    <w:r w:rsidR="008C6D2C">
      <w:rPr>
        <w:sz w:val="18"/>
        <w:szCs w:val="18"/>
      </w:rPr>
      <w:t xml:space="preserve"> NZ</w:t>
    </w:r>
    <w:r w:rsidR="001A397C" w:rsidRPr="002123D6">
      <w:rPr>
        <w:sz w:val="18"/>
        <w:szCs w:val="18"/>
      </w:rPr>
      <w:ptab w:relativeTo="margin" w:alignment="right" w:leader="none"/>
    </w:r>
    <w:r w:rsidRPr="002123D6">
      <w:rPr>
        <w:sz w:val="18"/>
        <w:szCs w:val="18"/>
      </w:rPr>
      <w:t xml:space="preserve">Seite </w:t>
    </w:r>
    <w:r w:rsidRPr="002123D6">
      <w:rPr>
        <w:sz w:val="18"/>
        <w:szCs w:val="18"/>
      </w:rPr>
      <w:fldChar w:fldCharType="begin"/>
    </w:r>
    <w:r w:rsidRPr="002123D6">
      <w:rPr>
        <w:sz w:val="18"/>
        <w:szCs w:val="18"/>
      </w:rPr>
      <w:instrText xml:space="preserve"> PAGE   \* MERGEFORMAT </w:instrText>
    </w:r>
    <w:r w:rsidRPr="002123D6">
      <w:rPr>
        <w:sz w:val="18"/>
        <w:szCs w:val="18"/>
      </w:rPr>
      <w:fldChar w:fldCharType="separate"/>
    </w:r>
    <w:r w:rsidRPr="002123D6">
      <w:rPr>
        <w:noProof/>
        <w:sz w:val="18"/>
        <w:szCs w:val="18"/>
      </w:rPr>
      <w:t>1</w:t>
    </w:r>
    <w:r w:rsidRPr="002123D6">
      <w:rPr>
        <w:sz w:val="18"/>
        <w:szCs w:val="18"/>
      </w:rPr>
      <w:fldChar w:fldCharType="end"/>
    </w:r>
    <w:r w:rsidRPr="002123D6">
      <w:rPr>
        <w:sz w:val="18"/>
        <w:szCs w:val="18"/>
      </w:rPr>
      <w:t xml:space="preserve"> von </w:t>
    </w:r>
    <w:r w:rsidRPr="002123D6">
      <w:rPr>
        <w:sz w:val="18"/>
        <w:szCs w:val="18"/>
      </w:rPr>
      <w:fldChar w:fldCharType="begin"/>
    </w:r>
    <w:r w:rsidRPr="002123D6">
      <w:rPr>
        <w:sz w:val="18"/>
        <w:szCs w:val="18"/>
      </w:rPr>
      <w:instrText xml:space="preserve"> NUMPAGES   \* MERGEFORMAT </w:instrText>
    </w:r>
    <w:r w:rsidRPr="002123D6">
      <w:rPr>
        <w:sz w:val="18"/>
        <w:szCs w:val="18"/>
      </w:rPr>
      <w:fldChar w:fldCharType="separate"/>
    </w:r>
    <w:r w:rsidRPr="002123D6">
      <w:rPr>
        <w:noProof/>
        <w:sz w:val="18"/>
        <w:szCs w:val="18"/>
      </w:rPr>
      <w:t>1</w:t>
    </w:r>
    <w:r w:rsidRPr="002123D6">
      <w:rPr>
        <w:sz w:val="18"/>
        <w:szCs w:val="18"/>
      </w:rPr>
      <w:fldChar w:fldCharType="end"/>
    </w:r>
  </w:p>
  <w:p w14:paraId="0E53D9B6" w14:textId="2A29D4E9" w:rsidR="008B13BF" w:rsidRPr="002123D6" w:rsidRDefault="00FD211B" w:rsidP="00FD211B">
    <w:pPr>
      <w:pStyle w:val="Fuzeile"/>
      <w:rPr>
        <w:sz w:val="18"/>
        <w:szCs w:val="18"/>
      </w:rPr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\* MERGEFORMAT </w:instrText>
    </w:r>
    <w:r>
      <w:rPr>
        <w:sz w:val="18"/>
        <w:szCs w:val="18"/>
      </w:rPr>
      <w:fldChar w:fldCharType="separate"/>
    </w:r>
    <w:r w:rsidR="00AE260C">
      <w:rPr>
        <w:noProof/>
        <w:sz w:val="18"/>
        <w:szCs w:val="18"/>
      </w:rPr>
      <w:t>V_Anmeldeformular für neue zusätzliche Benutzer_i.docx</w:t>
    </w:r>
    <w:r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7314F" w14:textId="77777777" w:rsidR="00040C96" w:rsidRPr="002123D6" w:rsidRDefault="00040C96" w:rsidP="00040C96">
    <w:pPr>
      <w:pStyle w:val="Fuzeile"/>
      <w:rPr>
        <w:sz w:val="18"/>
        <w:szCs w:val="18"/>
      </w:rPr>
    </w:pPr>
    <w:r w:rsidRPr="002123D6">
      <w:rPr>
        <w:sz w:val="18"/>
        <w:szCs w:val="18"/>
      </w:rPr>
      <w:t>Version 1.0</w:t>
    </w:r>
    <w:r w:rsidRPr="002123D6">
      <w:rPr>
        <w:sz w:val="18"/>
        <w:szCs w:val="18"/>
      </w:rPr>
      <w:ptab w:relativeTo="margin" w:alignment="center" w:leader="none"/>
    </w:r>
    <w:r w:rsidRPr="002123D6">
      <w:rPr>
        <w:sz w:val="18"/>
        <w:szCs w:val="18"/>
      </w:rPr>
      <w:t>Freigabe: am / von</w:t>
    </w:r>
    <w:r w:rsidRPr="002123D6">
      <w:rPr>
        <w:sz w:val="18"/>
        <w:szCs w:val="18"/>
      </w:rPr>
      <w:ptab w:relativeTo="margin" w:alignment="right" w:leader="none"/>
    </w:r>
    <w:r w:rsidRPr="002123D6">
      <w:rPr>
        <w:sz w:val="18"/>
        <w:szCs w:val="18"/>
      </w:rPr>
      <w:t xml:space="preserve">Seite </w:t>
    </w:r>
    <w:r w:rsidRPr="002123D6">
      <w:rPr>
        <w:sz w:val="18"/>
        <w:szCs w:val="18"/>
      </w:rPr>
      <w:fldChar w:fldCharType="begin"/>
    </w:r>
    <w:r w:rsidRPr="002123D6">
      <w:rPr>
        <w:sz w:val="18"/>
        <w:szCs w:val="18"/>
      </w:rPr>
      <w:instrText xml:space="preserve"> PAGE   \* MERGEFORMAT </w:instrText>
    </w:r>
    <w:r w:rsidRPr="002123D6">
      <w:rPr>
        <w:sz w:val="18"/>
        <w:szCs w:val="18"/>
      </w:rPr>
      <w:fldChar w:fldCharType="separate"/>
    </w:r>
    <w:r>
      <w:rPr>
        <w:sz w:val="18"/>
        <w:szCs w:val="18"/>
      </w:rPr>
      <w:t>2</w:t>
    </w:r>
    <w:r w:rsidRPr="002123D6">
      <w:rPr>
        <w:sz w:val="18"/>
        <w:szCs w:val="18"/>
      </w:rPr>
      <w:fldChar w:fldCharType="end"/>
    </w:r>
    <w:r w:rsidRPr="002123D6">
      <w:rPr>
        <w:sz w:val="18"/>
        <w:szCs w:val="18"/>
      </w:rPr>
      <w:t xml:space="preserve"> von </w:t>
    </w:r>
    <w:r w:rsidRPr="002123D6">
      <w:rPr>
        <w:sz w:val="18"/>
        <w:szCs w:val="18"/>
      </w:rPr>
      <w:fldChar w:fldCharType="begin"/>
    </w:r>
    <w:r w:rsidRPr="002123D6">
      <w:rPr>
        <w:sz w:val="18"/>
        <w:szCs w:val="18"/>
      </w:rPr>
      <w:instrText xml:space="preserve"> NUMPAGES   \* MERGEFORMAT </w:instrText>
    </w:r>
    <w:r w:rsidRPr="002123D6">
      <w:rPr>
        <w:sz w:val="18"/>
        <w:szCs w:val="18"/>
      </w:rPr>
      <w:fldChar w:fldCharType="separate"/>
    </w:r>
    <w:r>
      <w:rPr>
        <w:sz w:val="18"/>
        <w:szCs w:val="18"/>
      </w:rPr>
      <w:t>2</w:t>
    </w:r>
    <w:r w:rsidRPr="002123D6">
      <w:rPr>
        <w:sz w:val="18"/>
        <w:szCs w:val="18"/>
      </w:rPr>
      <w:fldChar w:fldCharType="end"/>
    </w:r>
  </w:p>
  <w:p w14:paraId="1BFB7F90" w14:textId="1AF04043" w:rsidR="00040C96" w:rsidRDefault="00040C96" w:rsidP="00040C96">
    <w:pPr>
      <w:pStyle w:val="Fuzeile"/>
    </w:pPr>
    <w:r w:rsidRPr="002123D6">
      <w:rPr>
        <w:sz w:val="18"/>
        <w:szCs w:val="18"/>
      </w:rPr>
      <w:fldChar w:fldCharType="begin"/>
    </w:r>
    <w:r w:rsidRPr="002123D6">
      <w:rPr>
        <w:sz w:val="18"/>
        <w:szCs w:val="18"/>
      </w:rPr>
      <w:instrText xml:space="preserve"> FILENAME   \* MERGEFORMAT </w:instrText>
    </w:r>
    <w:r w:rsidRPr="002123D6">
      <w:rPr>
        <w:sz w:val="18"/>
        <w:szCs w:val="18"/>
      </w:rPr>
      <w:fldChar w:fldCharType="separate"/>
    </w:r>
    <w:r w:rsidR="009858C0">
      <w:rPr>
        <w:noProof/>
        <w:sz w:val="18"/>
        <w:szCs w:val="18"/>
      </w:rPr>
      <w:t>V_Anmeldeformular für neue zusätzliche Benutzer.docx</w:t>
    </w:r>
    <w:r w:rsidRPr="002123D6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4ACC8" w14:textId="77777777" w:rsidR="0014159B" w:rsidRDefault="0014159B" w:rsidP="001A397C">
      <w:r>
        <w:separator/>
      </w:r>
    </w:p>
  </w:footnote>
  <w:footnote w:type="continuationSeparator" w:id="0">
    <w:p w14:paraId="004332D5" w14:textId="77777777" w:rsidR="0014159B" w:rsidRDefault="0014159B" w:rsidP="001A397C">
      <w:r>
        <w:continuationSeparator/>
      </w:r>
    </w:p>
  </w:footnote>
  <w:footnote w:type="continuationNotice" w:id="1">
    <w:p w14:paraId="37BE6417" w14:textId="77777777" w:rsidR="0014159B" w:rsidRDefault="0014159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C8A95" w14:textId="08B349BA" w:rsidR="001A397C" w:rsidRDefault="00EC25E8">
    <w:pPr>
      <w:pStyle w:val="Kopfzeile"/>
    </w:pPr>
    <w:r>
      <w:rPr>
        <w:noProof/>
      </w:rPr>
      <w:drawing>
        <wp:anchor distT="0" distB="0" distL="114300" distR="114300" simplePos="0" relativeHeight="251658242" behindDoc="1" locked="0" layoutInCell="1" allowOverlap="1" wp14:anchorId="25F4F4C6" wp14:editId="415F0966">
          <wp:simplePos x="0" y="0"/>
          <wp:positionH relativeFrom="column">
            <wp:posOffset>4578350</wp:posOffset>
          </wp:positionH>
          <wp:positionV relativeFrom="paragraph">
            <wp:posOffset>-201930</wp:posOffset>
          </wp:positionV>
          <wp:extent cx="1609725" cy="804545"/>
          <wp:effectExtent l="0" t="0" r="9525" b="0"/>
          <wp:wrapTight wrapText="bothSides">
            <wp:wrapPolygon edited="0">
              <wp:start x="0" y="0"/>
              <wp:lineTo x="0" y="20969"/>
              <wp:lineTo x="21472" y="20969"/>
              <wp:lineTo x="21472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8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5F28">
      <w:rPr>
        <w:noProof/>
      </w:rPr>
      <w:drawing>
        <wp:anchor distT="0" distB="0" distL="114300" distR="114300" simplePos="0" relativeHeight="251658241" behindDoc="1" locked="0" layoutInCell="1" allowOverlap="1" wp14:anchorId="75F8741B" wp14:editId="578B18C8">
          <wp:simplePos x="0" y="0"/>
          <wp:positionH relativeFrom="column">
            <wp:posOffset>-103683</wp:posOffset>
          </wp:positionH>
          <wp:positionV relativeFrom="paragraph">
            <wp:posOffset>2895</wp:posOffset>
          </wp:positionV>
          <wp:extent cx="622800" cy="540000"/>
          <wp:effectExtent l="0" t="0" r="6350" b="0"/>
          <wp:wrapTight wrapText="bothSides">
            <wp:wrapPolygon edited="0">
              <wp:start x="0" y="0"/>
              <wp:lineTo x="0" y="20584"/>
              <wp:lineTo x="21159" y="20584"/>
              <wp:lineTo x="21159" y="0"/>
              <wp:lineTo x="0" y="0"/>
            </wp:wrapPolygon>
          </wp:wrapTight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8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397C">
      <w:ptab w:relativeTo="margin" w:alignment="center" w:leader="none"/>
    </w:r>
    <w:r w:rsidR="001A397C"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EBCA7" w14:textId="77777777" w:rsidR="009A11EF" w:rsidRDefault="00936599">
    <w:pPr>
      <w:pStyle w:val="Kopfzeile"/>
    </w:pPr>
    <w:r>
      <w:rPr>
        <w:noProof/>
      </w:rPr>
      <w:drawing>
        <wp:anchor distT="0" distB="0" distL="114300" distR="114300" simplePos="0" relativeHeight="251658240" behindDoc="0" locked="1" layoutInCell="1" allowOverlap="1" wp14:anchorId="0E429CEE" wp14:editId="2C8B1BFF">
          <wp:simplePos x="0" y="0"/>
          <wp:positionH relativeFrom="column">
            <wp:posOffset>4428061</wp:posOffset>
          </wp:positionH>
          <wp:positionV relativeFrom="paragraph">
            <wp:posOffset>0</wp:posOffset>
          </wp:positionV>
          <wp:extent cx="1803600" cy="900000"/>
          <wp:effectExtent l="0" t="0" r="6350" b="0"/>
          <wp:wrapThrough wrapText="bothSides">
            <wp:wrapPolygon edited="0">
              <wp:start x="0" y="0"/>
              <wp:lineTo x="0" y="21036"/>
              <wp:lineTo x="21448" y="21036"/>
              <wp:lineTo x="21448" y="0"/>
              <wp:lineTo x="0" y="0"/>
            </wp:wrapPolygon>
          </wp:wrapThrough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11EF">
      <w:rPr>
        <w:noProof/>
      </w:rPr>
      <w:drawing>
        <wp:inline distT="0" distB="0" distL="0" distR="0" wp14:anchorId="6FBDCEB0" wp14:editId="5FAF39F6">
          <wp:extent cx="1040400" cy="900000"/>
          <wp:effectExtent l="0" t="0" r="7620" b="0"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0400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A11EF">
      <w:tab/>
    </w:r>
    <w:r w:rsidR="009A11E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multilevel"/>
    <w:tmpl w:val="08070025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FFFFFF89"/>
    <w:multiLevelType w:val="hybridMultilevel"/>
    <w:tmpl w:val="D89EA1F0"/>
    <w:lvl w:ilvl="0" w:tplc="AB0449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4F5F87"/>
    <w:multiLevelType w:val="hybridMultilevel"/>
    <w:tmpl w:val="92BA6572"/>
    <w:lvl w:ilvl="0" w:tplc="7B6E9A9C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E77AC7"/>
    <w:multiLevelType w:val="hybridMultilevel"/>
    <w:tmpl w:val="E2BCED5C"/>
    <w:lvl w:ilvl="0" w:tplc="AB0449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F02AF3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413F3D0D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563786482">
    <w:abstractNumId w:val="1"/>
  </w:num>
  <w:num w:numId="2" w16cid:durableId="116069856">
    <w:abstractNumId w:val="1"/>
  </w:num>
  <w:num w:numId="3" w16cid:durableId="1719012857">
    <w:abstractNumId w:val="1"/>
  </w:num>
  <w:num w:numId="4" w16cid:durableId="323438290">
    <w:abstractNumId w:val="0"/>
  </w:num>
  <w:num w:numId="5" w16cid:durableId="383604935">
    <w:abstractNumId w:val="0"/>
  </w:num>
  <w:num w:numId="6" w16cid:durableId="1437629509">
    <w:abstractNumId w:val="0"/>
  </w:num>
  <w:num w:numId="7" w16cid:durableId="355623324">
    <w:abstractNumId w:val="0"/>
  </w:num>
  <w:num w:numId="8" w16cid:durableId="1600406579">
    <w:abstractNumId w:val="0"/>
  </w:num>
  <w:num w:numId="9" w16cid:durableId="1029575166">
    <w:abstractNumId w:val="0"/>
  </w:num>
  <w:num w:numId="10" w16cid:durableId="243497127">
    <w:abstractNumId w:val="0"/>
  </w:num>
  <w:num w:numId="11" w16cid:durableId="710308243">
    <w:abstractNumId w:val="0"/>
  </w:num>
  <w:num w:numId="12" w16cid:durableId="985474595">
    <w:abstractNumId w:val="2"/>
  </w:num>
  <w:num w:numId="13" w16cid:durableId="1605574163">
    <w:abstractNumId w:val="5"/>
  </w:num>
  <w:num w:numId="14" w16cid:durableId="203275860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652"/>
    <w:rsid w:val="00036725"/>
    <w:rsid w:val="00040C96"/>
    <w:rsid w:val="00044103"/>
    <w:rsid w:val="0005108C"/>
    <w:rsid w:val="00051964"/>
    <w:rsid w:val="00094CFE"/>
    <w:rsid w:val="000B130C"/>
    <w:rsid w:val="00102495"/>
    <w:rsid w:val="0010513F"/>
    <w:rsid w:val="00124E62"/>
    <w:rsid w:val="0013634C"/>
    <w:rsid w:val="0014159B"/>
    <w:rsid w:val="001670E4"/>
    <w:rsid w:val="00183694"/>
    <w:rsid w:val="00186BD2"/>
    <w:rsid w:val="00193947"/>
    <w:rsid w:val="00197D0A"/>
    <w:rsid w:val="001A0169"/>
    <w:rsid w:val="001A397C"/>
    <w:rsid w:val="001B515A"/>
    <w:rsid w:val="001C68EC"/>
    <w:rsid w:val="001C7048"/>
    <w:rsid w:val="001E2802"/>
    <w:rsid w:val="002059F0"/>
    <w:rsid w:val="002123D6"/>
    <w:rsid w:val="0021699D"/>
    <w:rsid w:val="00226E0A"/>
    <w:rsid w:val="00234123"/>
    <w:rsid w:val="00242BAD"/>
    <w:rsid w:val="00246580"/>
    <w:rsid w:val="002521AE"/>
    <w:rsid w:val="00277046"/>
    <w:rsid w:val="002831B4"/>
    <w:rsid w:val="002D24E1"/>
    <w:rsid w:val="00304A56"/>
    <w:rsid w:val="00322BC9"/>
    <w:rsid w:val="00323E67"/>
    <w:rsid w:val="003513C1"/>
    <w:rsid w:val="00364769"/>
    <w:rsid w:val="00372F44"/>
    <w:rsid w:val="00374A80"/>
    <w:rsid w:val="00393FA8"/>
    <w:rsid w:val="003A29D6"/>
    <w:rsid w:val="003A7D2F"/>
    <w:rsid w:val="003B3A48"/>
    <w:rsid w:val="003C2AE4"/>
    <w:rsid w:val="003C35E1"/>
    <w:rsid w:val="003E1B21"/>
    <w:rsid w:val="00400289"/>
    <w:rsid w:val="00401E13"/>
    <w:rsid w:val="004334D2"/>
    <w:rsid w:val="004C7B45"/>
    <w:rsid w:val="004D016E"/>
    <w:rsid w:val="004D17C0"/>
    <w:rsid w:val="004F57FF"/>
    <w:rsid w:val="004F7F59"/>
    <w:rsid w:val="00503E00"/>
    <w:rsid w:val="00523669"/>
    <w:rsid w:val="00527BE3"/>
    <w:rsid w:val="00531975"/>
    <w:rsid w:val="00536313"/>
    <w:rsid w:val="0055762B"/>
    <w:rsid w:val="005621D3"/>
    <w:rsid w:val="0058007B"/>
    <w:rsid w:val="00593EF8"/>
    <w:rsid w:val="005958B1"/>
    <w:rsid w:val="005D36E7"/>
    <w:rsid w:val="005E0903"/>
    <w:rsid w:val="005F02D1"/>
    <w:rsid w:val="005F337C"/>
    <w:rsid w:val="005F622B"/>
    <w:rsid w:val="0061372F"/>
    <w:rsid w:val="0061532E"/>
    <w:rsid w:val="0062036D"/>
    <w:rsid w:val="00635035"/>
    <w:rsid w:val="006537BC"/>
    <w:rsid w:val="006543E6"/>
    <w:rsid w:val="00676E47"/>
    <w:rsid w:val="006A156F"/>
    <w:rsid w:val="006A4427"/>
    <w:rsid w:val="006E04B1"/>
    <w:rsid w:val="006E2ADF"/>
    <w:rsid w:val="006E3CD1"/>
    <w:rsid w:val="006F44D9"/>
    <w:rsid w:val="006F6B19"/>
    <w:rsid w:val="0070298E"/>
    <w:rsid w:val="00711997"/>
    <w:rsid w:val="00714021"/>
    <w:rsid w:val="00714913"/>
    <w:rsid w:val="00715359"/>
    <w:rsid w:val="0072107C"/>
    <w:rsid w:val="00726BE2"/>
    <w:rsid w:val="007275B2"/>
    <w:rsid w:val="007361B8"/>
    <w:rsid w:val="007627BD"/>
    <w:rsid w:val="00775BBB"/>
    <w:rsid w:val="007B4F41"/>
    <w:rsid w:val="007E24EE"/>
    <w:rsid w:val="007E4652"/>
    <w:rsid w:val="007F21C7"/>
    <w:rsid w:val="00806201"/>
    <w:rsid w:val="00822B2E"/>
    <w:rsid w:val="0083198A"/>
    <w:rsid w:val="00852364"/>
    <w:rsid w:val="008650BB"/>
    <w:rsid w:val="00887B9D"/>
    <w:rsid w:val="0089053B"/>
    <w:rsid w:val="008B13BF"/>
    <w:rsid w:val="008C6D2C"/>
    <w:rsid w:val="008D5ECD"/>
    <w:rsid w:val="008E66C9"/>
    <w:rsid w:val="00901C16"/>
    <w:rsid w:val="009200E5"/>
    <w:rsid w:val="009235BB"/>
    <w:rsid w:val="00931536"/>
    <w:rsid w:val="00936599"/>
    <w:rsid w:val="009431C7"/>
    <w:rsid w:val="00943AB7"/>
    <w:rsid w:val="00973B7C"/>
    <w:rsid w:val="009858C0"/>
    <w:rsid w:val="00993DBF"/>
    <w:rsid w:val="009A11EF"/>
    <w:rsid w:val="009A3B27"/>
    <w:rsid w:val="009C13CD"/>
    <w:rsid w:val="009D115D"/>
    <w:rsid w:val="009D7DC7"/>
    <w:rsid w:val="009E01DA"/>
    <w:rsid w:val="009E670F"/>
    <w:rsid w:val="009F11B6"/>
    <w:rsid w:val="00A05F28"/>
    <w:rsid w:val="00A12850"/>
    <w:rsid w:val="00A22D08"/>
    <w:rsid w:val="00A24AE7"/>
    <w:rsid w:val="00A402C7"/>
    <w:rsid w:val="00A4660F"/>
    <w:rsid w:val="00A47CC9"/>
    <w:rsid w:val="00A563C9"/>
    <w:rsid w:val="00A722B7"/>
    <w:rsid w:val="00A8134A"/>
    <w:rsid w:val="00A91B8A"/>
    <w:rsid w:val="00A974EC"/>
    <w:rsid w:val="00AA3823"/>
    <w:rsid w:val="00AB380A"/>
    <w:rsid w:val="00AB795E"/>
    <w:rsid w:val="00AE260C"/>
    <w:rsid w:val="00AE76A4"/>
    <w:rsid w:val="00B20BF4"/>
    <w:rsid w:val="00B36F2E"/>
    <w:rsid w:val="00B402A6"/>
    <w:rsid w:val="00B64313"/>
    <w:rsid w:val="00B76418"/>
    <w:rsid w:val="00B772E3"/>
    <w:rsid w:val="00B834B3"/>
    <w:rsid w:val="00B911AD"/>
    <w:rsid w:val="00BE18F4"/>
    <w:rsid w:val="00BF6132"/>
    <w:rsid w:val="00C07EAD"/>
    <w:rsid w:val="00C2770A"/>
    <w:rsid w:val="00C62AE9"/>
    <w:rsid w:val="00CE2037"/>
    <w:rsid w:val="00CE634E"/>
    <w:rsid w:val="00CE762C"/>
    <w:rsid w:val="00CE7E72"/>
    <w:rsid w:val="00CF436C"/>
    <w:rsid w:val="00CF77C6"/>
    <w:rsid w:val="00D0432B"/>
    <w:rsid w:val="00D16B90"/>
    <w:rsid w:val="00D26AA1"/>
    <w:rsid w:val="00D55679"/>
    <w:rsid w:val="00D60989"/>
    <w:rsid w:val="00D844D4"/>
    <w:rsid w:val="00DA2C69"/>
    <w:rsid w:val="00DB6E50"/>
    <w:rsid w:val="00DC1946"/>
    <w:rsid w:val="00DC1DDC"/>
    <w:rsid w:val="00DD5ACA"/>
    <w:rsid w:val="00DE713C"/>
    <w:rsid w:val="00E03313"/>
    <w:rsid w:val="00E05938"/>
    <w:rsid w:val="00E11B58"/>
    <w:rsid w:val="00E12852"/>
    <w:rsid w:val="00E214D9"/>
    <w:rsid w:val="00E3082B"/>
    <w:rsid w:val="00E3538E"/>
    <w:rsid w:val="00E43E48"/>
    <w:rsid w:val="00E43E59"/>
    <w:rsid w:val="00E5105B"/>
    <w:rsid w:val="00E91814"/>
    <w:rsid w:val="00EB0F8B"/>
    <w:rsid w:val="00EC25E8"/>
    <w:rsid w:val="00ED78A6"/>
    <w:rsid w:val="00F03E93"/>
    <w:rsid w:val="00F06674"/>
    <w:rsid w:val="00F3158E"/>
    <w:rsid w:val="00F472EC"/>
    <w:rsid w:val="00F603B0"/>
    <w:rsid w:val="00F6510E"/>
    <w:rsid w:val="00F74C92"/>
    <w:rsid w:val="00F86912"/>
    <w:rsid w:val="00FB5E7A"/>
    <w:rsid w:val="00FC1810"/>
    <w:rsid w:val="00FC439E"/>
    <w:rsid w:val="00FD211B"/>
    <w:rsid w:val="00FD3F0F"/>
    <w:rsid w:val="00FE5311"/>
    <w:rsid w:val="00FE7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2477B4E"/>
  <w15:chartTrackingRefBased/>
  <w15:docId w15:val="{35EBDBA6-9C80-4A18-BD5D-0075F9736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/>
    <w:lsdException w:name="heading 5" w:semiHidden="1" w:uiPriority="0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TSM Text"/>
    <w:qFormat/>
    <w:rsid w:val="00E5105B"/>
    <w:pPr>
      <w:spacing w:after="0" w:line="240" w:lineRule="auto"/>
    </w:pPr>
    <w:rPr>
      <w:rFonts w:ascii="Calibri" w:eastAsia="Times New Roman" w:hAnsi="Calibri" w:cs="Times New Roman"/>
      <w:szCs w:val="20"/>
      <w:lang w:eastAsia="de-DE"/>
    </w:rPr>
  </w:style>
  <w:style w:type="paragraph" w:styleId="berschrift1">
    <w:name w:val="heading 1"/>
    <w:aliases w:val="TSM Titel 2"/>
    <w:basedOn w:val="Standard"/>
    <w:next w:val="Standard"/>
    <w:link w:val="berschrift1Zchn"/>
    <w:qFormat/>
    <w:rsid w:val="003C2AE4"/>
    <w:pPr>
      <w:keepNext/>
      <w:numPr>
        <w:numId w:val="4"/>
      </w:numPr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aliases w:val="TSM Titel 3"/>
    <w:basedOn w:val="Standard"/>
    <w:next w:val="Standard"/>
    <w:link w:val="berschrift2Zchn"/>
    <w:qFormat/>
    <w:rsid w:val="003C2AE4"/>
    <w:pPr>
      <w:keepNext/>
      <w:numPr>
        <w:ilvl w:val="1"/>
        <w:numId w:val="4"/>
      </w:numPr>
      <w:tabs>
        <w:tab w:val="left" w:pos="851"/>
      </w:tabs>
      <w:spacing w:before="240" w:after="60"/>
      <w:outlineLvl w:val="1"/>
    </w:pPr>
    <w:rPr>
      <w:b/>
      <w:sz w:val="28"/>
    </w:rPr>
  </w:style>
  <w:style w:type="paragraph" w:styleId="berschrift3">
    <w:name w:val="heading 3"/>
    <w:aliases w:val="TSM Titel 4"/>
    <w:basedOn w:val="Standard"/>
    <w:next w:val="Standard"/>
    <w:link w:val="berschrift3Zchn"/>
    <w:qFormat/>
    <w:rsid w:val="00E5105B"/>
    <w:pPr>
      <w:keepNext/>
      <w:numPr>
        <w:ilvl w:val="2"/>
        <w:numId w:val="4"/>
      </w:numPr>
      <w:spacing w:before="240" w:after="60"/>
      <w:outlineLvl w:val="2"/>
    </w:pPr>
    <w:rPr>
      <w:b/>
      <w:sz w:val="28"/>
    </w:rPr>
  </w:style>
  <w:style w:type="paragraph" w:styleId="berschrift4">
    <w:name w:val="heading 4"/>
    <w:aliases w:val="TSM Liste 1"/>
    <w:basedOn w:val="Standard"/>
    <w:next w:val="Standard"/>
    <w:link w:val="berschrift4Zchn"/>
    <w:rsid w:val="00E5105B"/>
    <w:pPr>
      <w:keepNext/>
      <w:numPr>
        <w:ilvl w:val="3"/>
        <w:numId w:val="4"/>
      </w:numPr>
      <w:outlineLvl w:val="3"/>
    </w:pPr>
  </w:style>
  <w:style w:type="paragraph" w:styleId="berschrift5">
    <w:name w:val="heading 5"/>
    <w:aliases w:val="TSM Titel 5"/>
    <w:basedOn w:val="Standard"/>
    <w:next w:val="Standard"/>
    <w:link w:val="berschrift5Zchn"/>
    <w:rsid w:val="00E5105B"/>
    <w:pPr>
      <w:numPr>
        <w:ilvl w:val="4"/>
        <w:numId w:val="4"/>
      </w:numPr>
      <w:tabs>
        <w:tab w:val="left" w:pos="1418"/>
      </w:tabs>
      <w:spacing w:before="60"/>
      <w:jc w:val="both"/>
      <w:outlineLvl w:val="4"/>
    </w:pPr>
    <w:rPr>
      <w:snapToGrid w:val="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rsid w:val="00D16B90"/>
    <w:pPr>
      <w:keepNext/>
      <w:keepLines/>
      <w:numPr>
        <w:ilvl w:val="5"/>
        <w:numId w:val="4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16B90"/>
    <w:pPr>
      <w:keepNext/>
      <w:keepLines/>
      <w:numPr>
        <w:ilvl w:val="6"/>
        <w:numId w:val="4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16B90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16B90"/>
    <w:pPr>
      <w:keepNext/>
      <w:keepLines/>
      <w:numPr>
        <w:ilvl w:val="8"/>
        <w:numId w:val="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A397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A397C"/>
  </w:style>
  <w:style w:type="paragraph" w:styleId="Fuzeile">
    <w:name w:val="footer"/>
    <w:basedOn w:val="Standard"/>
    <w:link w:val="FuzeileZchn"/>
    <w:uiPriority w:val="99"/>
    <w:unhideWhenUsed/>
    <w:rsid w:val="001A397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A397C"/>
  </w:style>
  <w:style w:type="paragraph" w:styleId="Titel">
    <w:name w:val="Title"/>
    <w:basedOn w:val="Standard"/>
    <w:next w:val="Standard"/>
    <w:link w:val="TitelZchn"/>
    <w:uiPriority w:val="10"/>
    <w:rsid w:val="0003672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367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">
    <w:name w:val="List Bullet"/>
    <w:basedOn w:val="Standard"/>
    <w:uiPriority w:val="99"/>
    <w:unhideWhenUsed/>
    <w:rsid w:val="00036725"/>
    <w:pPr>
      <w:tabs>
        <w:tab w:val="num" w:pos="360"/>
      </w:tabs>
      <w:ind w:left="360" w:hanging="360"/>
      <w:contextualSpacing/>
    </w:pPr>
  </w:style>
  <w:style w:type="character" w:styleId="IntensiveHervorhebung">
    <w:name w:val="Intense Emphasis"/>
    <w:basedOn w:val="Absatz-Standardschriftart"/>
    <w:uiPriority w:val="21"/>
    <w:rsid w:val="00036725"/>
    <w:rPr>
      <w:i/>
      <w:iCs/>
      <w:color w:val="3E90C5"/>
    </w:rPr>
  </w:style>
  <w:style w:type="character" w:styleId="IntensiverVerweis">
    <w:name w:val="Intense Reference"/>
    <w:basedOn w:val="Absatz-Standardschriftart"/>
    <w:uiPriority w:val="32"/>
    <w:rsid w:val="00036725"/>
    <w:rPr>
      <w:b/>
      <w:bCs/>
      <w:smallCaps/>
      <w:color w:val="3E90C5"/>
      <w:spacing w:val="5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03672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3E90C5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36725"/>
    <w:rPr>
      <w:i/>
      <w:iCs/>
      <w:color w:val="3E90C5"/>
    </w:rPr>
  </w:style>
  <w:style w:type="paragraph" w:styleId="KeinLeerraum">
    <w:name w:val="No Spacing"/>
    <w:uiPriority w:val="1"/>
    <w:rsid w:val="00036725"/>
    <w:pPr>
      <w:spacing w:after="0" w:line="240" w:lineRule="auto"/>
    </w:pPr>
  </w:style>
  <w:style w:type="paragraph" w:styleId="Listenabsatz">
    <w:name w:val="List Paragraph"/>
    <w:basedOn w:val="Standard"/>
    <w:uiPriority w:val="34"/>
    <w:rsid w:val="00036725"/>
    <w:pPr>
      <w:ind w:left="720"/>
      <w:contextualSpacing/>
    </w:pPr>
  </w:style>
  <w:style w:type="character" w:customStyle="1" w:styleId="berschrift1Zchn">
    <w:name w:val="Überschrift 1 Zchn"/>
    <w:aliases w:val="TSM Titel 2 Zchn"/>
    <w:basedOn w:val="Absatz-Standardschriftart"/>
    <w:link w:val="berschrift1"/>
    <w:rsid w:val="003C2AE4"/>
    <w:rPr>
      <w:rFonts w:ascii="Calibri" w:eastAsia="Times New Roman" w:hAnsi="Calibri" w:cs="Times New Roman"/>
      <w:b/>
      <w:kern w:val="28"/>
      <w:sz w:val="28"/>
      <w:szCs w:val="20"/>
      <w:lang w:eastAsia="de-DE"/>
    </w:rPr>
  </w:style>
  <w:style w:type="character" w:customStyle="1" w:styleId="berschrift2Zchn">
    <w:name w:val="Überschrift 2 Zchn"/>
    <w:aliases w:val="TSM Titel 3 Zchn"/>
    <w:basedOn w:val="Absatz-Standardschriftart"/>
    <w:link w:val="berschrift2"/>
    <w:rsid w:val="00036725"/>
    <w:rPr>
      <w:rFonts w:ascii="Calibri" w:eastAsia="Times New Roman" w:hAnsi="Calibri" w:cs="Times New Roman"/>
      <w:b/>
      <w:sz w:val="28"/>
      <w:szCs w:val="20"/>
      <w:lang w:eastAsia="de-DE"/>
    </w:rPr>
  </w:style>
  <w:style w:type="character" w:customStyle="1" w:styleId="berschrift3Zchn">
    <w:name w:val="Überschrift 3 Zchn"/>
    <w:aliases w:val="TSM Titel 4 Zchn"/>
    <w:basedOn w:val="Absatz-Standardschriftart"/>
    <w:link w:val="berschrift3"/>
    <w:rsid w:val="00036725"/>
    <w:rPr>
      <w:rFonts w:ascii="Calibri" w:eastAsia="Times New Roman" w:hAnsi="Calibri" w:cs="Times New Roman"/>
      <w:b/>
      <w:sz w:val="28"/>
      <w:szCs w:val="20"/>
      <w:lang w:eastAsia="de-DE"/>
    </w:rPr>
  </w:style>
  <w:style w:type="paragraph" w:styleId="Abbildungsverzeichnis">
    <w:name w:val="table of figures"/>
    <w:basedOn w:val="Standard"/>
    <w:next w:val="Standard"/>
    <w:semiHidden/>
    <w:rsid w:val="00E5105B"/>
    <w:pPr>
      <w:ind w:left="480" w:hanging="480"/>
    </w:pPr>
  </w:style>
  <w:style w:type="paragraph" w:styleId="Beschriftung">
    <w:name w:val="caption"/>
    <w:aliases w:val="TSM info"/>
    <w:basedOn w:val="Standard"/>
    <w:next w:val="Standard"/>
    <w:uiPriority w:val="35"/>
    <w:unhideWhenUsed/>
    <w:rsid w:val="00E5105B"/>
    <w:rPr>
      <w:bCs/>
      <w:szCs w:val="22"/>
    </w:rPr>
  </w:style>
  <w:style w:type="paragraph" w:customStyle="1" w:styleId="TSMTitel1">
    <w:name w:val="TSM Titel 1"/>
    <w:basedOn w:val="Standard"/>
    <w:qFormat/>
    <w:rsid w:val="00E5105B"/>
    <w:rPr>
      <w:b/>
      <w:bCs/>
      <w:sz w:val="40"/>
    </w:rPr>
  </w:style>
  <w:style w:type="character" w:customStyle="1" w:styleId="berschrift4Zchn">
    <w:name w:val="Überschrift 4 Zchn"/>
    <w:aliases w:val="TSM Liste 1 Zchn"/>
    <w:basedOn w:val="Absatz-Standardschriftart"/>
    <w:link w:val="berschrift4"/>
    <w:rsid w:val="00E5105B"/>
    <w:rPr>
      <w:rFonts w:ascii="Calibri" w:eastAsia="Times New Roman" w:hAnsi="Calibri" w:cs="Times New Roman"/>
      <w:szCs w:val="20"/>
      <w:lang w:eastAsia="de-DE"/>
    </w:rPr>
  </w:style>
  <w:style w:type="character" w:customStyle="1" w:styleId="berschrift5Zchn">
    <w:name w:val="Überschrift 5 Zchn"/>
    <w:aliases w:val="TSM Titel 5 Zchn"/>
    <w:basedOn w:val="Absatz-Standardschriftart"/>
    <w:link w:val="berschrift5"/>
    <w:rsid w:val="00E5105B"/>
    <w:rPr>
      <w:rFonts w:ascii="Calibri" w:eastAsia="Times New Roman" w:hAnsi="Calibri" w:cs="Times New Roman"/>
      <w:snapToGrid w:val="0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16B90"/>
    <w:rPr>
      <w:rFonts w:asciiTheme="majorHAnsi" w:eastAsiaTheme="majorEastAsia" w:hAnsiTheme="majorHAnsi" w:cstheme="majorBidi"/>
      <w:color w:val="1F4D78" w:themeColor="accent1" w:themeShade="7F"/>
      <w:szCs w:val="20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16B90"/>
    <w:rPr>
      <w:rFonts w:asciiTheme="majorHAnsi" w:eastAsiaTheme="majorEastAsia" w:hAnsiTheme="majorHAnsi" w:cstheme="majorBidi"/>
      <w:i/>
      <w:iCs/>
      <w:color w:val="1F4D78" w:themeColor="accent1" w:themeShade="7F"/>
      <w:szCs w:val="20"/>
      <w:lang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16B90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16B9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7E4652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7E4652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051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48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nfo@dbmilch.ch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agate.ch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Z\TSM%20Treuhand%20GmbH\QM%20-%20General\Vorlagen\QM%20(Gelenkte%20Dokumente)\V_Merkblatt%20dbmilch_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C5C5CAA2B144EC5956F004212D895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A68B06-C537-449A-AEDF-8B80B69AED45}"/>
      </w:docPartPr>
      <w:docPartBody>
        <w:p w:rsidR="008474D9" w:rsidRDefault="00672EAE" w:rsidP="00672EAE">
          <w:pPr>
            <w:pStyle w:val="3C5C5CAA2B144EC5956F004212D8954D4"/>
          </w:pPr>
          <w:r>
            <w:rPr>
              <w:rStyle w:val="Platzhaltertext"/>
              <w:rFonts w:eastAsiaTheme="minorHAnsi"/>
              <w:lang w:val="it-CH"/>
            </w:rPr>
            <w:t>Fare clic o digitare qui per inserire il testo.</w:t>
          </w:r>
        </w:p>
      </w:docPartBody>
    </w:docPart>
    <w:docPart>
      <w:docPartPr>
        <w:name w:val="FA479BE35B634C3F98BF9D9284EA22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4B9968-673E-48EC-A4F9-3A17AA1ECA8B}"/>
      </w:docPartPr>
      <w:docPartBody>
        <w:p w:rsidR="008474D9" w:rsidRDefault="00672EAE" w:rsidP="00672EAE">
          <w:pPr>
            <w:pStyle w:val="FA479BE35B634C3F98BF9D9284EA22034"/>
          </w:pPr>
          <w:r>
            <w:rPr>
              <w:rStyle w:val="Platzhaltertext"/>
              <w:rFonts w:eastAsiaTheme="minorHAnsi"/>
              <w:lang w:val="it-CH"/>
            </w:rPr>
            <w:t>Fare clic o digitare qui per inserire il testo.</w:t>
          </w:r>
        </w:p>
      </w:docPartBody>
    </w:docPart>
    <w:docPart>
      <w:docPartPr>
        <w:name w:val="035E23138C644A28BAA3E7A92389F7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5320AB-5716-4C22-A73B-CE34A72AF816}"/>
      </w:docPartPr>
      <w:docPartBody>
        <w:p w:rsidR="008474D9" w:rsidRDefault="00672EAE" w:rsidP="00672EAE">
          <w:pPr>
            <w:pStyle w:val="035E23138C644A28BAA3E7A92389F7C04"/>
          </w:pPr>
          <w:r>
            <w:rPr>
              <w:rStyle w:val="Platzhaltertext"/>
              <w:rFonts w:eastAsiaTheme="minorHAnsi"/>
              <w:lang w:val="it-CH"/>
            </w:rPr>
            <w:t>Fare clic o digitare qui per inserire il testo.</w:t>
          </w:r>
        </w:p>
      </w:docPartBody>
    </w:docPart>
    <w:docPart>
      <w:docPartPr>
        <w:name w:val="19A57778912A48219A71D809EE436D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8556C5-2E11-4B17-A065-3A73521E24F4}"/>
      </w:docPartPr>
      <w:docPartBody>
        <w:p w:rsidR="008474D9" w:rsidRDefault="00672EAE" w:rsidP="00672EAE">
          <w:pPr>
            <w:pStyle w:val="19A57778912A48219A71D809EE436D224"/>
          </w:pPr>
          <w:r>
            <w:rPr>
              <w:rStyle w:val="Platzhaltertext"/>
              <w:rFonts w:eastAsiaTheme="minorHAnsi"/>
              <w:lang w:val="it-CH"/>
            </w:rPr>
            <w:t>Fare clic o digitare qui per inserire il testo.</w:t>
          </w:r>
        </w:p>
      </w:docPartBody>
    </w:docPart>
    <w:docPart>
      <w:docPartPr>
        <w:name w:val="316BAAD0497B4D6EBA51341ECA0EC9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5A1539-2BC8-4620-8243-7F9B02050F55}"/>
      </w:docPartPr>
      <w:docPartBody>
        <w:p w:rsidR="008474D9" w:rsidRDefault="00672EAE" w:rsidP="00672EAE">
          <w:pPr>
            <w:pStyle w:val="316BAAD0497B4D6EBA51341ECA0EC9204"/>
          </w:pPr>
          <w:r>
            <w:rPr>
              <w:rStyle w:val="Platzhaltertext"/>
              <w:rFonts w:eastAsiaTheme="minorHAnsi"/>
              <w:lang w:val="it-CH"/>
            </w:rPr>
            <w:t>Fare clic o digitare qui per inserire il testo.</w:t>
          </w:r>
        </w:p>
      </w:docPartBody>
    </w:docPart>
    <w:docPart>
      <w:docPartPr>
        <w:name w:val="786FC37355BC4529B83B8EA97D7F8A3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F59527-653E-433D-B29D-A7ED6AC718DA}"/>
      </w:docPartPr>
      <w:docPartBody>
        <w:p w:rsidR="008474D9" w:rsidRDefault="00672EAE" w:rsidP="00672EAE">
          <w:pPr>
            <w:pStyle w:val="786FC37355BC4529B83B8EA97D7F8A304"/>
          </w:pPr>
          <w:r>
            <w:rPr>
              <w:rStyle w:val="Platzhaltertext"/>
              <w:rFonts w:eastAsiaTheme="minorHAnsi"/>
              <w:lang w:val="it-CH"/>
            </w:rPr>
            <w:t>Fare clic o digitare qui per inserire il testo.</w:t>
          </w:r>
        </w:p>
      </w:docPartBody>
    </w:docPart>
    <w:docPart>
      <w:docPartPr>
        <w:name w:val="6312FC2BA9044D958B369B6D04A1E4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050A56-D407-424A-9668-846605901C1A}"/>
      </w:docPartPr>
      <w:docPartBody>
        <w:p w:rsidR="008474D9" w:rsidRDefault="00672EAE" w:rsidP="00672EAE">
          <w:pPr>
            <w:pStyle w:val="6312FC2BA9044D958B369B6D04A1E45C4"/>
          </w:pPr>
          <w:r>
            <w:rPr>
              <w:rStyle w:val="Platzhaltertext"/>
              <w:rFonts w:eastAsiaTheme="minorHAnsi"/>
              <w:lang w:val="it-CH"/>
            </w:rPr>
            <w:t>Fare clic o digitare qui per inserire il testo.</w:t>
          </w:r>
        </w:p>
      </w:docPartBody>
    </w:docPart>
    <w:docPart>
      <w:docPartPr>
        <w:name w:val="B4905A32C30F4039851C8A27AB2B0B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FE3C63-72C7-4A61-9415-BEF7100FBACF}"/>
      </w:docPartPr>
      <w:docPartBody>
        <w:p w:rsidR="008474D9" w:rsidRDefault="00672EAE" w:rsidP="00672EAE">
          <w:pPr>
            <w:pStyle w:val="B4905A32C30F4039851C8A27AB2B0B924"/>
          </w:pPr>
          <w:r>
            <w:rPr>
              <w:rStyle w:val="Platzhaltertext"/>
              <w:rFonts w:eastAsiaTheme="minorHAnsi"/>
              <w:lang w:val="it-CH"/>
            </w:rPr>
            <w:t>Fare clic o digitare qui per inserire il testo.</w:t>
          </w:r>
        </w:p>
      </w:docPartBody>
    </w:docPart>
    <w:docPart>
      <w:docPartPr>
        <w:name w:val="7FB4BD6D917B4FF38D52B52EBD4B9B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6638D5-AFED-41DB-A0FD-36572281935C}"/>
      </w:docPartPr>
      <w:docPartBody>
        <w:p w:rsidR="008474D9" w:rsidRDefault="00672EAE" w:rsidP="00672EAE">
          <w:pPr>
            <w:pStyle w:val="7FB4BD6D917B4FF38D52B52EBD4B9B544"/>
          </w:pPr>
          <w:r>
            <w:rPr>
              <w:rStyle w:val="Platzhaltertext"/>
              <w:rFonts w:eastAsiaTheme="minorHAnsi"/>
              <w:lang w:val="it-CH"/>
            </w:rPr>
            <w:t>Fare clic o digitare qui per inserire il testo.</w:t>
          </w:r>
        </w:p>
      </w:docPartBody>
    </w:docPart>
    <w:docPart>
      <w:docPartPr>
        <w:name w:val="5918574703A643E6BA50A9F38D131A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309C00-8210-47EB-A5A8-8E0BFD7C61F6}"/>
      </w:docPartPr>
      <w:docPartBody>
        <w:p w:rsidR="008474D9" w:rsidRDefault="00672EAE" w:rsidP="00672EAE">
          <w:pPr>
            <w:pStyle w:val="5918574703A643E6BA50A9F38D131A1E4"/>
          </w:pPr>
          <w:r>
            <w:rPr>
              <w:rStyle w:val="Platzhaltertext"/>
              <w:rFonts w:eastAsiaTheme="minorHAnsi"/>
              <w:lang w:val="it-CH"/>
            </w:rPr>
            <w:t>Fare clic o digitare qui per inserire il testo.</w:t>
          </w:r>
        </w:p>
      </w:docPartBody>
    </w:docPart>
    <w:docPart>
      <w:docPartPr>
        <w:name w:val="F8A32C6D56C844C9B353FD909CB44A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865D0B-72C5-40BD-B7A5-14709337E1F8}"/>
      </w:docPartPr>
      <w:docPartBody>
        <w:p w:rsidR="008474D9" w:rsidRDefault="00672EAE" w:rsidP="00672EAE">
          <w:pPr>
            <w:pStyle w:val="F8A32C6D56C844C9B353FD909CB44A431"/>
          </w:pPr>
          <w:r w:rsidRPr="00322BC9">
            <w:rPr>
              <w:rStyle w:val="Platzhaltertext"/>
              <w:lang w:val="it-CH"/>
            </w:rPr>
            <w:t>Fare clic o digitare per inserire una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417"/>
    <w:rsid w:val="00604138"/>
    <w:rsid w:val="00672EAE"/>
    <w:rsid w:val="008474D9"/>
    <w:rsid w:val="00D95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72EAE"/>
    <w:rPr>
      <w:color w:val="808080"/>
    </w:rPr>
  </w:style>
  <w:style w:type="paragraph" w:customStyle="1" w:styleId="F8A32C6D56C844C9B353FD909CB44A431">
    <w:name w:val="F8A32C6D56C844C9B353FD909CB44A431"/>
    <w:rsid w:val="00672EAE"/>
    <w:pPr>
      <w:spacing w:after="0" w:line="240" w:lineRule="auto"/>
    </w:pPr>
    <w:rPr>
      <w:rFonts w:ascii="Calibri" w:eastAsia="Times New Roman" w:hAnsi="Calibri" w:cs="Times New Roman"/>
      <w:szCs w:val="20"/>
      <w:lang w:eastAsia="de-DE"/>
    </w:rPr>
  </w:style>
  <w:style w:type="paragraph" w:customStyle="1" w:styleId="3C5C5CAA2B144EC5956F004212D8954D4">
    <w:name w:val="3C5C5CAA2B144EC5956F004212D8954D4"/>
    <w:rsid w:val="00672EAE"/>
    <w:pPr>
      <w:spacing w:after="0" w:line="240" w:lineRule="auto"/>
    </w:pPr>
    <w:rPr>
      <w:rFonts w:ascii="Calibri" w:eastAsia="Times New Roman" w:hAnsi="Calibri" w:cs="Times New Roman"/>
      <w:szCs w:val="20"/>
      <w:lang w:eastAsia="de-DE"/>
    </w:rPr>
  </w:style>
  <w:style w:type="paragraph" w:customStyle="1" w:styleId="FA479BE35B634C3F98BF9D9284EA22034">
    <w:name w:val="FA479BE35B634C3F98BF9D9284EA22034"/>
    <w:rsid w:val="00672EAE"/>
    <w:pPr>
      <w:spacing w:after="0" w:line="240" w:lineRule="auto"/>
    </w:pPr>
    <w:rPr>
      <w:rFonts w:ascii="Calibri" w:eastAsia="Times New Roman" w:hAnsi="Calibri" w:cs="Times New Roman"/>
      <w:szCs w:val="20"/>
      <w:lang w:eastAsia="de-DE"/>
    </w:rPr>
  </w:style>
  <w:style w:type="paragraph" w:customStyle="1" w:styleId="035E23138C644A28BAA3E7A92389F7C04">
    <w:name w:val="035E23138C644A28BAA3E7A92389F7C04"/>
    <w:rsid w:val="00672EAE"/>
    <w:pPr>
      <w:spacing w:after="0" w:line="240" w:lineRule="auto"/>
    </w:pPr>
    <w:rPr>
      <w:rFonts w:ascii="Calibri" w:eastAsia="Times New Roman" w:hAnsi="Calibri" w:cs="Times New Roman"/>
      <w:szCs w:val="20"/>
      <w:lang w:eastAsia="de-DE"/>
    </w:rPr>
  </w:style>
  <w:style w:type="paragraph" w:customStyle="1" w:styleId="19A57778912A48219A71D809EE436D224">
    <w:name w:val="19A57778912A48219A71D809EE436D224"/>
    <w:rsid w:val="00672EAE"/>
    <w:pPr>
      <w:spacing w:after="0" w:line="240" w:lineRule="auto"/>
    </w:pPr>
    <w:rPr>
      <w:rFonts w:ascii="Calibri" w:eastAsia="Times New Roman" w:hAnsi="Calibri" w:cs="Times New Roman"/>
      <w:szCs w:val="20"/>
      <w:lang w:eastAsia="de-DE"/>
    </w:rPr>
  </w:style>
  <w:style w:type="paragraph" w:customStyle="1" w:styleId="316BAAD0497B4D6EBA51341ECA0EC9204">
    <w:name w:val="316BAAD0497B4D6EBA51341ECA0EC9204"/>
    <w:rsid w:val="00672EAE"/>
    <w:pPr>
      <w:spacing w:after="0" w:line="240" w:lineRule="auto"/>
    </w:pPr>
    <w:rPr>
      <w:rFonts w:ascii="Calibri" w:eastAsia="Times New Roman" w:hAnsi="Calibri" w:cs="Times New Roman"/>
      <w:szCs w:val="20"/>
      <w:lang w:eastAsia="de-DE"/>
    </w:rPr>
  </w:style>
  <w:style w:type="paragraph" w:customStyle="1" w:styleId="786FC37355BC4529B83B8EA97D7F8A304">
    <w:name w:val="786FC37355BC4529B83B8EA97D7F8A304"/>
    <w:rsid w:val="00672EAE"/>
    <w:pPr>
      <w:spacing w:after="0" w:line="240" w:lineRule="auto"/>
    </w:pPr>
    <w:rPr>
      <w:rFonts w:ascii="Calibri" w:eastAsia="Times New Roman" w:hAnsi="Calibri" w:cs="Times New Roman"/>
      <w:szCs w:val="20"/>
      <w:lang w:eastAsia="de-DE"/>
    </w:rPr>
  </w:style>
  <w:style w:type="paragraph" w:customStyle="1" w:styleId="6312FC2BA9044D958B369B6D04A1E45C4">
    <w:name w:val="6312FC2BA9044D958B369B6D04A1E45C4"/>
    <w:rsid w:val="00672EAE"/>
    <w:pPr>
      <w:spacing w:after="0" w:line="240" w:lineRule="auto"/>
    </w:pPr>
    <w:rPr>
      <w:rFonts w:ascii="Calibri" w:eastAsia="Times New Roman" w:hAnsi="Calibri" w:cs="Times New Roman"/>
      <w:szCs w:val="20"/>
      <w:lang w:eastAsia="de-DE"/>
    </w:rPr>
  </w:style>
  <w:style w:type="paragraph" w:customStyle="1" w:styleId="B4905A32C30F4039851C8A27AB2B0B924">
    <w:name w:val="B4905A32C30F4039851C8A27AB2B0B924"/>
    <w:rsid w:val="00672EAE"/>
    <w:pPr>
      <w:spacing w:after="0" w:line="240" w:lineRule="auto"/>
    </w:pPr>
    <w:rPr>
      <w:rFonts w:ascii="Calibri" w:eastAsia="Times New Roman" w:hAnsi="Calibri" w:cs="Times New Roman"/>
      <w:szCs w:val="20"/>
      <w:lang w:eastAsia="de-DE"/>
    </w:rPr>
  </w:style>
  <w:style w:type="paragraph" w:customStyle="1" w:styleId="7FB4BD6D917B4FF38D52B52EBD4B9B544">
    <w:name w:val="7FB4BD6D917B4FF38D52B52EBD4B9B544"/>
    <w:rsid w:val="00672EAE"/>
    <w:pPr>
      <w:spacing w:after="0" w:line="240" w:lineRule="auto"/>
    </w:pPr>
    <w:rPr>
      <w:rFonts w:ascii="Calibri" w:eastAsia="Times New Roman" w:hAnsi="Calibri" w:cs="Times New Roman"/>
      <w:szCs w:val="20"/>
      <w:lang w:eastAsia="de-DE"/>
    </w:rPr>
  </w:style>
  <w:style w:type="paragraph" w:customStyle="1" w:styleId="5918574703A643E6BA50A9F38D131A1E4">
    <w:name w:val="5918574703A643E6BA50A9F38D131A1E4"/>
    <w:rsid w:val="00672EAE"/>
    <w:pPr>
      <w:spacing w:after="0" w:line="240" w:lineRule="auto"/>
    </w:pPr>
    <w:rPr>
      <w:rFonts w:ascii="Calibri" w:eastAsia="Times New Roman" w:hAnsi="Calibri" w:cs="Times New Roman"/>
      <w:szCs w:val="20"/>
      <w:lang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576A72BD83980468C28594B5E21713C" ma:contentTypeVersion="11" ma:contentTypeDescription="Ein neues Dokument erstellen." ma:contentTypeScope="" ma:versionID="2402c156e35e06b4362773f2f38a08c3">
  <xsd:schema xmlns:xsd="http://www.w3.org/2001/XMLSchema" xmlns:xs="http://www.w3.org/2001/XMLSchema" xmlns:p="http://schemas.microsoft.com/office/2006/metadata/properties" xmlns:ns2="1abdbb08-581c-4149-b7a2-5d9774038333" xmlns:ns3="1ad8c04b-9062-4259-8c3e-6e25e51adabd" targetNamespace="http://schemas.microsoft.com/office/2006/metadata/properties" ma:root="true" ma:fieldsID="201682715f53cfb6eef6c019b6291838" ns2:_="" ns3:_="">
    <xsd:import namespace="1abdbb08-581c-4149-b7a2-5d9774038333"/>
    <xsd:import namespace="1ad8c04b-9062-4259-8c3e-6e25e51adab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bdbb08-581c-4149-b7a2-5d977403833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d8c04b-9062-4259-8c3e-6e25e51ada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9610934-0801-46D9-BFF7-735083C7CB2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CB7A8B2-DF4B-4526-AE3B-278D351A5E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EC84C2-1540-404F-B599-CC8BD4F339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bdbb08-581c-4149-b7a2-5d9774038333"/>
    <ds:schemaRef ds:uri="1ad8c04b-9062-4259-8c3e-6e25e51ada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C32A1F4-DF49-4439-AB7D-226989017E4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V_Merkblatt dbmilch_d.dotx</Template>
  <TotalTime>0</TotalTime>
  <Pages>1</Pages>
  <Words>173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Wüthrich</dc:creator>
  <cp:keywords/>
  <dc:description/>
  <cp:lastModifiedBy>Janik von Niederhäusern</cp:lastModifiedBy>
  <cp:revision>5</cp:revision>
  <cp:lastPrinted>2022-07-21T20:04:00Z</cp:lastPrinted>
  <dcterms:created xsi:type="dcterms:W3CDTF">2022-07-26T13:18:00Z</dcterms:created>
  <dcterms:modified xsi:type="dcterms:W3CDTF">2022-07-27T11:26:00Z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88200</vt:r8>
  </property>
  <property fmtid="{D5CDD505-2E9C-101B-9397-08002B2CF9AE}" pid="3" name="ContentTypeId">
    <vt:lpwstr>0x010100F576A72BD83980468C28594B5E21713C</vt:lpwstr>
  </property>
</Properties>
</file>